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772" w:rsidRPr="009F5D09" w:rsidRDefault="001B3772" w:rsidP="009F5D09">
      <w:pPr>
        <w:rPr>
          <w:b/>
          <w:snapToGrid w:val="0"/>
          <w:sz w:val="21"/>
          <w:szCs w:val="21"/>
        </w:rPr>
      </w:pPr>
    </w:p>
    <w:p w:rsidR="00B55019" w:rsidRPr="00A43E70" w:rsidRDefault="002470DE" w:rsidP="00B55019">
      <w:pPr>
        <w:ind w:firstLine="426"/>
        <w:jc w:val="center"/>
        <w:rPr>
          <w:rFonts w:ascii="Arial Narrow" w:hAnsi="Arial Narrow"/>
          <w:b/>
          <w:snapToGrid w:val="0"/>
          <w:sz w:val="16"/>
          <w:szCs w:val="16"/>
        </w:rPr>
      </w:pPr>
      <w:r w:rsidRPr="00A43E70">
        <w:rPr>
          <w:rFonts w:ascii="Arial Narrow" w:hAnsi="Arial Narrow"/>
          <w:b/>
          <w:snapToGrid w:val="0"/>
          <w:sz w:val="16"/>
          <w:szCs w:val="16"/>
        </w:rPr>
        <w:t>ОФЕРТА</w:t>
      </w:r>
    </w:p>
    <w:p w:rsidR="00B55019" w:rsidRPr="00A43E70" w:rsidRDefault="002470DE" w:rsidP="00B55019">
      <w:pPr>
        <w:ind w:firstLine="426"/>
        <w:jc w:val="center"/>
        <w:rPr>
          <w:rFonts w:ascii="Arial Narrow" w:hAnsi="Arial Narrow"/>
          <w:b/>
          <w:snapToGrid w:val="0"/>
          <w:sz w:val="16"/>
          <w:szCs w:val="16"/>
        </w:rPr>
      </w:pPr>
      <w:r w:rsidRPr="00A43E70">
        <w:rPr>
          <w:rFonts w:ascii="Arial Narrow" w:hAnsi="Arial Narrow"/>
          <w:b/>
          <w:snapToGrid w:val="0"/>
          <w:sz w:val="16"/>
          <w:szCs w:val="16"/>
        </w:rPr>
        <w:t>ДОГОВОР ПОСТА</w:t>
      </w:r>
      <w:r w:rsidR="006B7E6A" w:rsidRPr="00A43E70">
        <w:rPr>
          <w:rFonts w:ascii="Arial Narrow" w:hAnsi="Arial Narrow"/>
          <w:b/>
          <w:snapToGrid w:val="0"/>
          <w:sz w:val="16"/>
          <w:szCs w:val="16"/>
        </w:rPr>
        <w:t>В</w:t>
      </w:r>
      <w:r w:rsidRPr="00A43E70">
        <w:rPr>
          <w:rFonts w:ascii="Arial Narrow" w:hAnsi="Arial Narrow"/>
          <w:b/>
          <w:snapToGrid w:val="0"/>
          <w:sz w:val="16"/>
          <w:szCs w:val="16"/>
        </w:rPr>
        <w:t>КИ № ОФ/1</w:t>
      </w:r>
      <w:r w:rsidR="00B55019" w:rsidRPr="00A43E70">
        <w:rPr>
          <w:rFonts w:ascii="Arial Narrow" w:hAnsi="Arial Narrow"/>
          <w:b/>
          <w:snapToGrid w:val="0"/>
          <w:sz w:val="16"/>
          <w:szCs w:val="16"/>
        </w:rPr>
        <w:t xml:space="preserve"> </w:t>
      </w:r>
    </w:p>
    <w:p w:rsidR="002470DE" w:rsidRPr="00A43E70" w:rsidRDefault="002470DE" w:rsidP="00A43E70">
      <w:pPr>
        <w:ind w:firstLine="426"/>
        <w:jc w:val="both"/>
        <w:rPr>
          <w:rFonts w:ascii="Arial Narrow" w:hAnsi="Arial Narrow"/>
          <w:snapToGrid w:val="0"/>
          <w:sz w:val="16"/>
          <w:szCs w:val="16"/>
        </w:rPr>
      </w:pPr>
    </w:p>
    <w:p w:rsidR="002470DE" w:rsidRPr="00A43E70" w:rsidRDefault="00B55019" w:rsidP="00A43E70">
      <w:pPr>
        <w:ind w:firstLine="426"/>
        <w:jc w:val="both"/>
        <w:rPr>
          <w:rFonts w:ascii="Arial Narrow" w:hAnsi="Arial Narrow"/>
          <w:snapToGrid w:val="0"/>
          <w:sz w:val="16"/>
          <w:szCs w:val="16"/>
        </w:rPr>
      </w:pPr>
      <w:r w:rsidRPr="00A43E70">
        <w:rPr>
          <w:rFonts w:ascii="Arial Narrow" w:hAnsi="Arial Narrow"/>
          <w:snapToGrid w:val="0"/>
          <w:sz w:val="16"/>
          <w:szCs w:val="16"/>
        </w:rPr>
        <w:t xml:space="preserve">г. </w:t>
      </w:r>
      <w:r w:rsidR="00E203F8">
        <w:rPr>
          <w:rFonts w:ascii="Arial Narrow" w:hAnsi="Arial Narrow"/>
          <w:snapToGrid w:val="0"/>
          <w:sz w:val="16"/>
          <w:szCs w:val="16"/>
        </w:rPr>
        <w:t>Борисоглебск</w:t>
      </w:r>
      <w:r w:rsidRPr="00A43E70">
        <w:rPr>
          <w:rFonts w:ascii="Arial Narrow" w:hAnsi="Arial Narrow"/>
          <w:snapToGrid w:val="0"/>
          <w:sz w:val="16"/>
          <w:szCs w:val="16"/>
        </w:rPr>
        <w:t xml:space="preserve">     </w:t>
      </w:r>
    </w:p>
    <w:p w:rsidR="002470DE" w:rsidRPr="00A43E70" w:rsidRDefault="002470DE" w:rsidP="00A43E70">
      <w:pPr>
        <w:ind w:firstLine="426"/>
        <w:jc w:val="both"/>
        <w:rPr>
          <w:rFonts w:ascii="Arial Narrow" w:hAnsi="Arial Narrow"/>
          <w:snapToGrid w:val="0"/>
          <w:sz w:val="16"/>
          <w:szCs w:val="16"/>
        </w:rPr>
      </w:pPr>
      <w:r w:rsidRPr="00A43E70">
        <w:rPr>
          <w:rFonts w:ascii="Arial Narrow" w:hAnsi="Arial Narrow"/>
          <w:snapToGrid w:val="0"/>
          <w:sz w:val="16"/>
          <w:szCs w:val="16"/>
        </w:rPr>
        <w:t>Дата публикации: 0</w:t>
      </w:r>
      <w:r w:rsidR="00A87403" w:rsidRPr="00A43E70">
        <w:rPr>
          <w:rFonts w:ascii="Arial Narrow" w:hAnsi="Arial Narrow"/>
          <w:snapToGrid w:val="0"/>
          <w:sz w:val="16"/>
          <w:szCs w:val="16"/>
        </w:rPr>
        <w:t>1</w:t>
      </w:r>
      <w:r w:rsidRPr="00A43E70">
        <w:rPr>
          <w:rFonts w:ascii="Arial Narrow" w:hAnsi="Arial Narrow"/>
          <w:snapToGrid w:val="0"/>
          <w:sz w:val="16"/>
          <w:szCs w:val="16"/>
        </w:rPr>
        <w:t xml:space="preserve"> </w:t>
      </w:r>
      <w:r w:rsidR="00E203F8">
        <w:rPr>
          <w:rFonts w:ascii="Arial Narrow" w:hAnsi="Arial Narrow"/>
          <w:snapToGrid w:val="0"/>
          <w:sz w:val="16"/>
          <w:szCs w:val="16"/>
        </w:rPr>
        <w:t>мая</w:t>
      </w:r>
      <w:r w:rsidR="00A87403" w:rsidRPr="00A43E70">
        <w:rPr>
          <w:rFonts w:ascii="Arial Narrow" w:hAnsi="Arial Narrow"/>
          <w:snapToGrid w:val="0"/>
          <w:sz w:val="16"/>
          <w:szCs w:val="16"/>
        </w:rPr>
        <w:t xml:space="preserve"> 2014</w:t>
      </w:r>
      <w:r w:rsidRPr="00A43E70">
        <w:rPr>
          <w:rFonts w:ascii="Arial Narrow" w:hAnsi="Arial Narrow"/>
          <w:snapToGrid w:val="0"/>
          <w:sz w:val="16"/>
          <w:szCs w:val="16"/>
        </w:rPr>
        <w:t xml:space="preserve"> года</w:t>
      </w:r>
      <w:r w:rsidR="00B55019" w:rsidRPr="00A43E70">
        <w:rPr>
          <w:rFonts w:ascii="Arial Narrow" w:hAnsi="Arial Narrow"/>
          <w:snapToGrid w:val="0"/>
          <w:sz w:val="16"/>
          <w:szCs w:val="16"/>
        </w:rPr>
        <w:t xml:space="preserve"> </w:t>
      </w:r>
    </w:p>
    <w:p w:rsidR="002470DE" w:rsidRPr="00A43E70" w:rsidRDefault="002470DE" w:rsidP="00A43E70">
      <w:pPr>
        <w:ind w:firstLine="426"/>
        <w:jc w:val="both"/>
        <w:rPr>
          <w:rFonts w:ascii="Arial Narrow" w:hAnsi="Arial Narrow"/>
          <w:snapToGrid w:val="0"/>
          <w:sz w:val="16"/>
          <w:szCs w:val="16"/>
        </w:rPr>
      </w:pPr>
      <w:r w:rsidRPr="00A43E70">
        <w:rPr>
          <w:rFonts w:ascii="Arial Narrow" w:hAnsi="Arial Narrow"/>
          <w:snapToGrid w:val="0"/>
          <w:sz w:val="16"/>
          <w:szCs w:val="16"/>
        </w:rPr>
        <w:t>Дата вступления в силу:</w:t>
      </w:r>
      <w:r w:rsidR="00A87403" w:rsidRPr="00A43E70">
        <w:rPr>
          <w:rFonts w:ascii="Arial Narrow" w:hAnsi="Arial Narrow"/>
          <w:snapToGrid w:val="0"/>
          <w:sz w:val="16"/>
          <w:szCs w:val="16"/>
        </w:rPr>
        <w:t xml:space="preserve"> 01 </w:t>
      </w:r>
      <w:r w:rsidR="00E203F8">
        <w:rPr>
          <w:rFonts w:ascii="Arial Narrow" w:hAnsi="Arial Narrow"/>
          <w:snapToGrid w:val="0"/>
          <w:sz w:val="16"/>
          <w:szCs w:val="16"/>
        </w:rPr>
        <w:t>мая</w:t>
      </w:r>
      <w:r w:rsidR="00A87403" w:rsidRPr="00A43E70">
        <w:rPr>
          <w:rFonts w:ascii="Arial Narrow" w:hAnsi="Arial Narrow"/>
          <w:snapToGrid w:val="0"/>
          <w:sz w:val="16"/>
          <w:szCs w:val="16"/>
        </w:rPr>
        <w:t xml:space="preserve"> 2014</w:t>
      </w:r>
      <w:r w:rsidRPr="00A43E70">
        <w:rPr>
          <w:rFonts w:ascii="Arial Narrow" w:hAnsi="Arial Narrow"/>
          <w:snapToGrid w:val="0"/>
          <w:sz w:val="16"/>
          <w:szCs w:val="16"/>
        </w:rPr>
        <w:t xml:space="preserve"> года </w:t>
      </w:r>
    </w:p>
    <w:p w:rsidR="00B55019" w:rsidRPr="00A43E70" w:rsidRDefault="00B55019" w:rsidP="00A43E70">
      <w:pPr>
        <w:ind w:firstLine="426"/>
        <w:jc w:val="both"/>
        <w:rPr>
          <w:rFonts w:ascii="Arial Narrow" w:hAnsi="Arial Narrow"/>
          <w:b/>
          <w:snapToGrid w:val="0"/>
          <w:sz w:val="16"/>
          <w:szCs w:val="16"/>
        </w:rPr>
      </w:pPr>
      <w:r w:rsidRPr="00A43E70">
        <w:rPr>
          <w:rFonts w:ascii="Arial Narrow" w:hAnsi="Arial Narrow"/>
          <w:b/>
          <w:snapToGrid w:val="0"/>
          <w:sz w:val="16"/>
          <w:szCs w:val="16"/>
        </w:rPr>
        <w:t xml:space="preserve">                                                                              </w:t>
      </w:r>
      <w:r w:rsidR="00E14596" w:rsidRPr="00A43E70">
        <w:rPr>
          <w:rFonts w:ascii="Arial Narrow" w:hAnsi="Arial Narrow"/>
          <w:b/>
          <w:snapToGrid w:val="0"/>
          <w:sz w:val="16"/>
          <w:szCs w:val="16"/>
        </w:rPr>
        <w:t xml:space="preserve">            </w:t>
      </w:r>
      <w:r w:rsidRPr="00A43E70">
        <w:rPr>
          <w:rFonts w:ascii="Arial Narrow" w:hAnsi="Arial Narrow"/>
          <w:b/>
          <w:snapToGrid w:val="0"/>
          <w:sz w:val="16"/>
          <w:szCs w:val="16"/>
        </w:rPr>
        <w:t xml:space="preserve">     </w:t>
      </w:r>
      <w:r w:rsidR="002470DE" w:rsidRPr="00A43E70">
        <w:rPr>
          <w:rFonts w:ascii="Arial Narrow" w:hAnsi="Arial Narrow"/>
          <w:b/>
          <w:snapToGrid w:val="0"/>
          <w:sz w:val="16"/>
          <w:szCs w:val="16"/>
        </w:rPr>
        <w:t xml:space="preserve">          </w:t>
      </w:r>
    </w:p>
    <w:p w:rsidR="00864992" w:rsidRPr="00A43E70" w:rsidRDefault="00864992" w:rsidP="002470DE">
      <w:pPr>
        <w:spacing w:before="100" w:after="100"/>
        <w:jc w:val="both"/>
        <w:rPr>
          <w:rFonts w:ascii="Arial Narrow" w:hAnsi="Arial Narrow"/>
          <w:b/>
          <w:sz w:val="16"/>
          <w:szCs w:val="16"/>
        </w:rPr>
      </w:pPr>
      <w:r w:rsidRPr="00E203F8">
        <w:rPr>
          <w:rFonts w:ascii="Arial Narrow" w:hAnsi="Arial Narrow"/>
          <w:b/>
          <w:sz w:val="16"/>
          <w:szCs w:val="16"/>
        </w:rPr>
        <w:t>ОБЩИЕ ПОЛОЖЕНИЯ</w:t>
      </w:r>
    </w:p>
    <w:p w:rsidR="002470DE" w:rsidRPr="00A43E70" w:rsidRDefault="00864992" w:rsidP="00175A2E">
      <w:pPr>
        <w:pStyle w:val="a8"/>
        <w:numPr>
          <w:ilvl w:val="0"/>
          <w:numId w:val="1"/>
        </w:numPr>
        <w:spacing w:before="100" w:after="100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Данный документ является </w:t>
      </w:r>
      <w:r w:rsidR="002470DE" w:rsidRPr="00A43E70">
        <w:rPr>
          <w:rFonts w:ascii="Arial Narrow" w:hAnsi="Arial Narrow"/>
          <w:sz w:val="16"/>
          <w:szCs w:val="16"/>
        </w:rPr>
        <w:t>Публичны</w:t>
      </w:r>
      <w:r w:rsidRPr="00A43E70">
        <w:rPr>
          <w:rFonts w:ascii="Arial Narrow" w:hAnsi="Arial Narrow"/>
          <w:sz w:val="16"/>
          <w:szCs w:val="16"/>
        </w:rPr>
        <w:t>м</w:t>
      </w:r>
      <w:r w:rsidR="002470DE" w:rsidRPr="00A43E70">
        <w:rPr>
          <w:rFonts w:ascii="Arial Narrow" w:hAnsi="Arial Narrow"/>
          <w:sz w:val="16"/>
          <w:szCs w:val="16"/>
        </w:rPr>
        <w:t xml:space="preserve"> договор</w:t>
      </w:r>
      <w:r w:rsidRPr="00A43E70">
        <w:rPr>
          <w:rFonts w:ascii="Arial Narrow" w:hAnsi="Arial Narrow"/>
          <w:sz w:val="16"/>
          <w:szCs w:val="16"/>
        </w:rPr>
        <w:t>ом</w:t>
      </w:r>
      <w:r w:rsidR="002470DE" w:rsidRPr="00A43E70">
        <w:rPr>
          <w:rFonts w:ascii="Arial Narrow" w:hAnsi="Arial Narrow"/>
          <w:sz w:val="16"/>
          <w:szCs w:val="16"/>
        </w:rPr>
        <w:t xml:space="preserve"> оферты</w:t>
      </w:r>
      <w:r w:rsidRPr="00A43E70">
        <w:rPr>
          <w:rFonts w:ascii="Arial Narrow" w:hAnsi="Arial Narrow"/>
          <w:sz w:val="16"/>
          <w:szCs w:val="16"/>
        </w:rPr>
        <w:t xml:space="preserve"> и содержит все существенные условия поставки,</w:t>
      </w:r>
      <w:r w:rsidR="002470DE" w:rsidRPr="00A43E70">
        <w:rPr>
          <w:rFonts w:ascii="Arial Narrow" w:hAnsi="Arial Narrow"/>
          <w:sz w:val="16"/>
          <w:szCs w:val="16"/>
        </w:rPr>
        <w:t xml:space="preserve"> не требует подписания и имеет точно такую же юридическую силу, как и «обыкновенный» подписанный договор в соответствии с </w:t>
      </w:r>
      <w:r w:rsidRPr="00A43E70">
        <w:rPr>
          <w:rFonts w:ascii="Arial Narrow" w:hAnsi="Arial Narrow"/>
          <w:sz w:val="16"/>
          <w:szCs w:val="16"/>
        </w:rPr>
        <w:t xml:space="preserve">п.3 ст. 438 </w:t>
      </w:r>
      <w:hyperlink r:id="rId6" w:anchor="3516" w:history="1">
        <w:r w:rsidR="002470DE" w:rsidRPr="00A43E70">
          <w:rPr>
            <w:rFonts w:ascii="Arial Narrow" w:hAnsi="Arial Narrow"/>
            <w:sz w:val="16"/>
            <w:szCs w:val="16"/>
          </w:rPr>
          <w:t>Гражданск</w:t>
        </w:r>
        <w:r w:rsidRPr="00A43E70">
          <w:rPr>
            <w:rFonts w:ascii="Arial Narrow" w:hAnsi="Arial Narrow"/>
            <w:sz w:val="16"/>
            <w:szCs w:val="16"/>
          </w:rPr>
          <w:t>ого</w:t>
        </w:r>
        <w:r w:rsidR="002470DE" w:rsidRPr="00A43E70">
          <w:rPr>
            <w:rFonts w:ascii="Arial Narrow" w:hAnsi="Arial Narrow"/>
            <w:sz w:val="16"/>
            <w:szCs w:val="16"/>
          </w:rPr>
          <w:t xml:space="preserve"> Кодекс</w:t>
        </w:r>
        <w:r w:rsidRPr="00A43E70">
          <w:rPr>
            <w:rFonts w:ascii="Arial Narrow" w:hAnsi="Arial Narrow"/>
            <w:sz w:val="16"/>
            <w:szCs w:val="16"/>
          </w:rPr>
          <w:t>а</w:t>
        </w:r>
        <w:r w:rsidR="002470DE" w:rsidRPr="00A43E70">
          <w:rPr>
            <w:rFonts w:ascii="Arial Narrow" w:hAnsi="Arial Narrow"/>
            <w:sz w:val="16"/>
            <w:szCs w:val="16"/>
          </w:rPr>
          <w:t xml:space="preserve"> Российской Федерации</w:t>
        </w:r>
      </w:hyperlink>
      <w:r w:rsidR="002470DE" w:rsidRPr="00A43E70">
        <w:rPr>
          <w:rFonts w:ascii="Arial Narrow" w:hAnsi="Arial Narrow"/>
          <w:sz w:val="16"/>
          <w:szCs w:val="16"/>
        </w:rPr>
        <w:t>.</w:t>
      </w:r>
    </w:p>
    <w:p w:rsidR="002470DE" w:rsidRPr="00A43E70" w:rsidRDefault="002470DE" w:rsidP="00175A2E">
      <w:pPr>
        <w:pStyle w:val="a8"/>
        <w:numPr>
          <w:ilvl w:val="0"/>
          <w:numId w:val="1"/>
        </w:numPr>
        <w:spacing w:before="100" w:after="100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Приведенная ниже информация является предложением (далее </w:t>
      </w:r>
      <w:r w:rsidRPr="00A43E70">
        <w:rPr>
          <w:rFonts w:ascii="Arial Narrow" w:hAnsi="Arial Narrow"/>
          <w:b/>
          <w:sz w:val="16"/>
          <w:szCs w:val="16"/>
        </w:rPr>
        <w:t>Оферта</w:t>
      </w:r>
      <w:r w:rsidRPr="00A43E70">
        <w:rPr>
          <w:rFonts w:ascii="Arial Narrow" w:hAnsi="Arial Narrow"/>
          <w:sz w:val="16"/>
          <w:szCs w:val="16"/>
        </w:rPr>
        <w:t>) от лиц</w:t>
      </w:r>
      <w:proofErr w:type="gramStart"/>
      <w:r w:rsidRPr="00A43E70">
        <w:rPr>
          <w:rFonts w:ascii="Arial Narrow" w:hAnsi="Arial Narrow"/>
          <w:sz w:val="16"/>
          <w:szCs w:val="16"/>
        </w:rPr>
        <w:t>а ООО</w:t>
      </w:r>
      <w:proofErr w:type="gramEnd"/>
      <w:r w:rsidRPr="00A43E70">
        <w:rPr>
          <w:rFonts w:ascii="Arial Narrow" w:hAnsi="Arial Narrow"/>
          <w:sz w:val="16"/>
          <w:szCs w:val="16"/>
        </w:rPr>
        <w:t xml:space="preserve"> "</w:t>
      </w:r>
      <w:r w:rsidR="00E203F8">
        <w:rPr>
          <w:rFonts w:ascii="Arial Narrow" w:hAnsi="Arial Narrow"/>
          <w:sz w:val="16"/>
          <w:szCs w:val="16"/>
        </w:rPr>
        <w:t>Борисоглебск-АВТО</w:t>
      </w:r>
      <w:r w:rsidRPr="00A43E70">
        <w:rPr>
          <w:rFonts w:ascii="Arial Narrow" w:hAnsi="Arial Narrow"/>
          <w:sz w:val="16"/>
          <w:szCs w:val="16"/>
        </w:rPr>
        <w:t xml:space="preserve">" (именуемое в дальнейшем </w:t>
      </w:r>
      <w:r w:rsidRPr="00A43E70">
        <w:rPr>
          <w:rFonts w:ascii="Arial Narrow" w:hAnsi="Arial Narrow"/>
          <w:b/>
          <w:sz w:val="16"/>
          <w:szCs w:val="16"/>
        </w:rPr>
        <w:t>Поставщик</w:t>
      </w:r>
      <w:r w:rsidRPr="00A43E70">
        <w:rPr>
          <w:rFonts w:ascii="Arial Narrow" w:hAnsi="Arial Narrow"/>
          <w:sz w:val="16"/>
          <w:szCs w:val="16"/>
        </w:rPr>
        <w:t xml:space="preserve">), любому юридическому или физическому лицу - предпринимателю в РФ (именуемому в дальнейшем </w:t>
      </w:r>
      <w:r w:rsidRPr="00A43E70">
        <w:rPr>
          <w:rFonts w:ascii="Arial Narrow" w:hAnsi="Arial Narrow"/>
          <w:b/>
          <w:sz w:val="16"/>
          <w:szCs w:val="16"/>
        </w:rPr>
        <w:t>Покупатель</w:t>
      </w:r>
      <w:r w:rsidRPr="00A43E70">
        <w:rPr>
          <w:rFonts w:ascii="Arial Narrow" w:hAnsi="Arial Narrow"/>
          <w:sz w:val="16"/>
          <w:szCs w:val="16"/>
        </w:rPr>
        <w:t>), заключить Договор поставки (далее Договор), на описанных далее условиях.</w:t>
      </w:r>
    </w:p>
    <w:p w:rsidR="004D4697" w:rsidRPr="00A43E70" w:rsidRDefault="004D4697" w:rsidP="00175A2E">
      <w:pPr>
        <w:pStyle w:val="a8"/>
        <w:numPr>
          <w:ilvl w:val="0"/>
          <w:numId w:val="1"/>
        </w:numPr>
        <w:spacing w:before="100" w:after="100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В случае принятия изложенных ниже условий</w:t>
      </w:r>
      <w:r w:rsidR="00271706" w:rsidRPr="00A43E70">
        <w:rPr>
          <w:rFonts w:ascii="Arial Narrow" w:hAnsi="Arial Narrow"/>
          <w:sz w:val="16"/>
          <w:szCs w:val="16"/>
        </w:rPr>
        <w:t>, юридическое или физическое лицо, производящее акцепт Оферты</w:t>
      </w:r>
      <w:r w:rsidR="005142C6" w:rsidRPr="00A43E70">
        <w:rPr>
          <w:rFonts w:ascii="Arial Narrow" w:hAnsi="Arial Narrow"/>
          <w:sz w:val="16"/>
          <w:szCs w:val="16"/>
        </w:rPr>
        <w:t>,</w:t>
      </w:r>
      <w:r w:rsidR="00271706" w:rsidRPr="00A43E70">
        <w:rPr>
          <w:rFonts w:ascii="Arial Narrow" w:hAnsi="Arial Narrow"/>
          <w:sz w:val="16"/>
          <w:szCs w:val="16"/>
        </w:rPr>
        <w:t xml:space="preserve"> становится Покупателем, а Поставщик и Покупатель – </w:t>
      </w:r>
      <w:r w:rsidR="00271706" w:rsidRPr="00A43E70">
        <w:rPr>
          <w:rFonts w:ascii="Arial Narrow" w:hAnsi="Arial Narrow"/>
          <w:b/>
          <w:sz w:val="16"/>
          <w:szCs w:val="16"/>
        </w:rPr>
        <w:t>Сторонами</w:t>
      </w:r>
      <w:r w:rsidR="00271706" w:rsidRPr="00A43E70">
        <w:rPr>
          <w:rFonts w:ascii="Arial Narrow" w:hAnsi="Arial Narrow"/>
          <w:sz w:val="16"/>
          <w:szCs w:val="16"/>
        </w:rPr>
        <w:t xml:space="preserve"> договора Оферты.</w:t>
      </w:r>
    </w:p>
    <w:p w:rsidR="00B55019" w:rsidRPr="00A43E70" w:rsidRDefault="00B55019" w:rsidP="00A43E70">
      <w:pPr>
        <w:widowControl w:val="0"/>
        <w:autoSpaceDE w:val="0"/>
        <w:autoSpaceDN w:val="0"/>
        <w:adjustRightInd w:val="0"/>
        <w:ind w:firstLine="426"/>
        <w:jc w:val="both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</w:t>
      </w:r>
    </w:p>
    <w:p w:rsidR="003B0F7B" w:rsidRPr="00A43E70" w:rsidRDefault="00B55019" w:rsidP="00175A2E">
      <w:pPr>
        <w:numPr>
          <w:ilvl w:val="0"/>
          <w:numId w:val="2"/>
        </w:numPr>
        <w:rPr>
          <w:rFonts w:ascii="Arial Narrow" w:hAnsi="Arial Narrow"/>
          <w:b/>
          <w:snapToGrid w:val="0"/>
          <w:sz w:val="16"/>
          <w:szCs w:val="16"/>
        </w:rPr>
      </w:pPr>
      <w:r w:rsidRPr="00A43E70">
        <w:rPr>
          <w:rFonts w:ascii="Arial Narrow" w:hAnsi="Arial Narrow"/>
          <w:b/>
          <w:snapToGrid w:val="0"/>
          <w:sz w:val="16"/>
          <w:szCs w:val="16"/>
        </w:rPr>
        <w:t>ОСНОВНЫЕ ТЕРМИНЫ И ПО</w:t>
      </w:r>
      <w:r w:rsidR="00DC098B" w:rsidRPr="00A43E70">
        <w:rPr>
          <w:rFonts w:ascii="Arial Narrow" w:hAnsi="Arial Narrow"/>
          <w:b/>
          <w:snapToGrid w:val="0"/>
          <w:sz w:val="16"/>
          <w:szCs w:val="16"/>
        </w:rPr>
        <w:t>НЯТИЯ, ИСПОЛЬЗУЕМЫЕ В НАСТОЯЩЕЙ ОФЕРТЕ</w:t>
      </w:r>
    </w:p>
    <w:p w:rsidR="003B0F7B" w:rsidRPr="00A43E70" w:rsidRDefault="003B0F7B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napToGrid w:val="0"/>
          <w:sz w:val="16"/>
          <w:szCs w:val="16"/>
        </w:rPr>
      </w:pPr>
      <w:r w:rsidRPr="00A43E70">
        <w:rPr>
          <w:rFonts w:ascii="Arial Narrow" w:hAnsi="Arial Narrow"/>
          <w:snapToGrid w:val="0"/>
          <w:sz w:val="16"/>
          <w:szCs w:val="16"/>
        </w:rPr>
        <w:t>Термины и понятия, используемые в настоящей Оферте, приведе</w:t>
      </w:r>
      <w:r w:rsidR="00A87403" w:rsidRPr="00A43E70">
        <w:rPr>
          <w:rFonts w:ascii="Arial Narrow" w:hAnsi="Arial Narrow"/>
          <w:snapToGrid w:val="0"/>
          <w:sz w:val="16"/>
          <w:szCs w:val="16"/>
        </w:rPr>
        <w:t xml:space="preserve">ны в Приложении №1 к настоящему </w:t>
      </w:r>
      <w:r w:rsidRPr="00A43E70">
        <w:rPr>
          <w:rFonts w:ascii="Arial Narrow" w:hAnsi="Arial Narrow"/>
          <w:snapToGrid w:val="0"/>
          <w:sz w:val="16"/>
          <w:szCs w:val="16"/>
        </w:rPr>
        <w:t>Договору.</w:t>
      </w:r>
    </w:p>
    <w:p w:rsidR="00DC098B" w:rsidRPr="00A43E70" w:rsidRDefault="00DC098B" w:rsidP="003B0F7B">
      <w:pPr>
        <w:ind w:firstLine="426"/>
        <w:jc w:val="both"/>
        <w:rPr>
          <w:rFonts w:ascii="Arial Narrow" w:hAnsi="Arial Narrow"/>
          <w:b/>
          <w:snapToGrid w:val="0"/>
          <w:sz w:val="16"/>
          <w:szCs w:val="16"/>
        </w:rPr>
      </w:pPr>
    </w:p>
    <w:p w:rsidR="00B55019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napToGrid w:val="0"/>
          <w:sz w:val="16"/>
          <w:szCs w:val="16"/>
        </w:rPr>
      </w:pPr>
      <w:r w:rsidRPr="00A43E70">
        <w:rPr>
          <w:rFonts w:ascii="Arial Narrow" w:hAnsi="Arial Narrow"/>
          <w:b/>
          <w:snapToGrid w:val="0"/>
          <w:sz w:val="16"/>
          <w:szCs w:val="16"/>
        </w:rPr>
        <w:t>ПРЕДМЕТ ДОГОВОРА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ind w:right="-1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В соответствии с условиями настоящего Договора Поставщик обязуется передать в собственность Покупателю, а Покупатель обязуется принять и оплатить, в соответствии с условиями настоящего Договора Товар</w:t>
      </w:r>
      <w:r w:rsidRPr="00A43E70">
        <w:rPr>
          <w:rFonts w:ascii="Arial Narrow" w:hAnsi="Arial Narrow"/>
          <w:snapToGrid w:val="0"/>
          <w:sz w:val="16"/>
          <w:szCs w:val="16"/>
        </w:rPr>
        <w:t xml:space="preserve"> </w:t>
      </w:r>
      <w:r w:rsidRPr="00A43E70">
        <w:rPr>
          <w:rFonts w:ascii="Arial Narrow" w:hAnsi="Arial Narrow"/>
          <w:sz w:val="16"/>
          <w:szCs w:val="16"/>
        </w:rPr>
        <w:t xml:space="preserve">в соответствии с Заказами Покупателя, формируемыми на </w:t>
      </w:r>
      <w:r w:rsidR="002758BE" w:rsidRPr="00A43E70">
        <w:rPr>
          <w:rFonts w:ascii="Arial Narrow" w:hAnsi="Arial Narrow"/>
          <w:sz w:val="16"/>
          <w:szCs w:val="16"/>
        </w:rPr>
        <w:t>Сайте</w:t>
      </w:r>
      <w:r w:rsidRPr="00A43E70">
        <w:rPr>
          <w:rFonts w:ascii="Arial Narrow" w:hAnsi="Arial Narrow"/>
          <w:sz w:val="16"/>
          <w:szCs w:val="16"/>
        </w:rPr>
        <w:t xml:space="preserve">. 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Конкретный перечень Товара и его цена </w:t>
      </w:r>
      <w:r w:rsidR="00AA4D4E" w:rsidRPr="00A43E70">
        <w:rPr>
          <w:rFonts w:ascii="Arial Narrow" w:hAnsi="Arial Narrow"/>
          <w:sz w:val="16"/>
          <w:szCs w:val="16"/>
        </w:rPr>
        <w:t>определяются</w:t>
      </w:r>
      <w:r w:rsidRPr="00A43E70">
        <w:rPr>
          <w:rFonts w:ascii="Arial Narrow" w:hAnsi="Arial Narrow"/>
          <w:sz w:val="16"/>
          <w:szCs w:val="16"/>
        </w:rPr>
        <w:t xml:space="preserve"> </w:t>
      </w:r>
      <w:r w:rsidR="00AA4D4E" w:rsidRPr="00A43E70">
        <w:rPr>
          <w:rFonts w:ascii="Arial Narrow" w:hAnsi="Arial Narrow"/>
          <w:sz w:val="16"/>
          <w:szCs w:val="16"/>
        </w:rPr>
        <w:t xml:space="preserve">в </w:t>
      </w:r>
      <w:r w:rsidR="00182C45" w:rsidRPr="00A43E70">
        <w:rPr>
          <w:rFonts w:ascii="Arial Narrow" w:hAnsi="Arial Narrow"/>
          <w:sz w:val="16"/>
          <w:szCs w:val="16"/>
        </w:rPr>
        <w:t xml:space="preserve">сделанном Заказе Покупателя, а также </w:t>
      </w:r>
      <w:r w:rsidRPr="00A43E70">
        <w:rPr>
          <w:rFonts w:ascii="Arial Narrow" w:hAnsi="Arial Narrow"/>
          <w:sz w:val="16"/>
          <w:szCs w:val="16"/>
        </w:rPr>
        <w:t xml:space="preserve">указываются Сторонами в </w:t>
      </w:r>
      <w:r w:rsidR="002758BE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>ова</w:t>
      </w:r>
      <w:r w:rsidR="00182C45" w:rsidRPr="00A43E70">
        <w:rPr>
          <w:rFonts w:ascii="Arial Narrow" w:hAnsi="Arial Narrow"/>
          <w:sz w:val="16"/>
          <w:szCs w:val="16"/>
        </w:rPr>
        <w:t>рных накладных</w:t>
      </w:r>
      <w:r w:rsidRPr="00A43E70">
        <w:rPr>
          <w:rFonts w:ascii="Arial Narrow" w:hAnsi="Arial Narrow"/>
          <w:sz w:val="16"/>
          <w:szCs w:val="16"/>
        </w:rPr>
        <w:t xml:space="preserve">. </w:t>
      </w:r>
    </w:p>
    <w:p w:rsidR="00B55019" w:rsidRPr="00A43E70" w:rsidRDefault="00B55019" w:rsidP="00A43E70">
      <w:pPr>
        <w:pStyle w:val="8"/>
        <w:tabs>
          <w:tab w:val="clear" w:pos="720"/>
          <w:tab w:val="left" w:pos="708"/>
        </w:tabs>
        <w:ind w:left="0" w:firstLine="0"/>
        <w:jc w:val="left"/>
        <w:rPr>
          <w:rFonts w:ascii="Arial Narrow" w:hAnsi="Arial Narrow"/>
          <w:sz w:val="16"/>
          <w:szCs w:val="16"/>
        </w:rPr>
      </w:pPr>
    </w:p>
    <w:p w:rsidR="00B55019" w:rsidRPr="00A43E70" w:rsidRDefault="00B55019" w:rsidP="00175A2E">
      <w:pPr>
        <w:pStyle w:val="8"/>
        <w:numPr>
          <w:ilvl w:val="0"/>
          <w:numId w:val="2"/>
        </w:numPr>
        <w:tabs>
          <w:tab w:val="left" w:pos="708"/>
        </w:tabs>
        <w:jc w:val="left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ПОРЯДОК </w:t>
      </w:r>
      <w:r w:rsidR="004D0720" w:rsidRPr="00A43E70">
        <w:rPr>
          <w:rFonts w:ascii="Arial Narrow" w:hAnsi="Arial Narrow"/>
          <w:sz w:val="16"/>
          <w:szCs w:val="16"/>
        </w:rPr>
        <w:t xml:space="preserve">И УСЛОВИЯ </w:t>
      </w:r>
      <w:r w:rsidR="000E2C4B" w:rsidRPr="00A43E70">
        <w:rPr>
          <w:rFonts w:ascii="Arial Narrow" w:hAnsi="Arial Narrow"/>
          <w:sz w:val="16"/>
          <w:szCs w:val="16"/>
        </w:rPr>
        <w:t xml:space="preserve">ОФОРМЛЕНИЯ ЗАКАЗА </w:t>
      </w:r>
    </w:p>
    <w:p w:rsidR="00A343B6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По мере необходимости Покупатель </w:t>
      </w:r>
      <w:r w:rsidR="002C75E6" w:rsidRPr="00A43E70">
        <w:rPr>
          <w:rFonts w:ascii="Arial Narrow" w:hAnsi="Arial Narrow"/>
          <w:sz w:val="16"/>
          <w:szCs w:val="16"/>
        </w:rPr>
        <w:t>оформляет</w:t>
      </w:r>
      <w:r w:rsidRPr="00A43E70">
        <w:rPr>
          <w:rFonts w:ascii="Arial Narrow" w:hAnsi="Arial Narrow"/>
          <w:sz w:val="16"/>
          <w:szCs w:val="16"/>
        </w:rPr>
        <w:t xml:space="preserve"> Заказ на приобретение </w:t>
      </w:r>
      <w:r w:rsidR="00A343B6" w:rsidRPr="00A43E70">
        <w:rPr>
          <w:rFonts w:ascii="Arial Narrow" w:hAnsi="Arial Narrow"/>
          <w:sz w:val="16"/>
          <w:szCs w:val="16"/>
        </w:rPr>
        <w:t xml:space="preserve">Товара </w:t>
      </w:r>
    </w:p>
    <w:p w:rsidR="00B55019" w:rsidRPr="00A43E70" w:rsidRDefault="000E2C4B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П</w:t>
      </w:r>
      <w:r w:rsidR="002270D3" w:rsidRPr="00A43E70">
        <w:rPr>
          <w:rFonts w:ascii="Arial Narrow" w:hAnsi="Arial Narrow"/>
          <w:sz w:val="16"/>
          <w:szCs w:val="16"/>
        </w:rPr>
        <w:t>равила</w:t>
      </w:r>
      <w:r w:rsidR="00457D86" w:rsidRPr="00A43E70">
        <w:rPr>
          <w:rFonts w:ascii="Arial Narrow" w:hAnsi="Arial Narrow"/>
          <w:sz w:val="16"/>
          <w:szCs w:val="16"/>
        </w:rPr>
        <w:t xml:space="preserve"> </w:t>
      </w:r>
      <w:r w:rsidR="002270D3" w:rsidRPr="00A43E70">
        <w:rPr>
          <w:rFonts w:ascii="Arial Narrow" w:hAnsi="Arial Narrow"/>
          <w:sz w:val="16"/>
          <w:szCs w:val="16"/>
        </w:rPr>
        <w:t xml:space="preserve">и условия </w:t>
      </w:r>
      <w:r w:rsidR="00457D86" w:rsidRPr="00A43E70">
        <w:rPr>
          <w:rFonts w:ascii="Arial Narrow" w:hAnsi="Arial Narrow"/>
          <w:sz w:val="16"/>
          <w:szCs w:val="16"/>
        </w:rPr>
        <w:t xml:space="preserve">создания </w:t>
      </w:r>
      <w:r w:rsidRPr="00A43E70">
        <w:rPr>
          <w:rFonts w:ascii="Arial Narrow" w:hAnsi="Arial Narrow"/>
          <w:sz w:val="16"/>
          <w:szCs w:val="16"/>
        </w:rPr>
        <w:t>Заказ</w:t>
      </w:r>
      <w:r w:rsidR="00A343B6" w:rsidRPr="00A43E70">
        <w:rPr>
          <w:rFonts w:ascii="Arial Narrow" w:hAnsi="Arial Narrow"/>
          <w:sz w:val="16"/>
          <w:szCs w:val="16"/>
        </w:rPr>
        <w:t>а</w:t>
      </w:r>
      <w:r w:rsidRPr="00A43E70">
        <w:rPr>
          <w:rFonts w:ascii="Arial Narrow" w:hAnsi="Arial Narrow"/>
          <w:sz w:val="16"/>
          <w:szCs w:val="16"/>
        </w:rPr>
        <w:t xml:space="preserve"> приведены в Приложении №</w:t>
      </w:r>
      <w:r w:rsidR="00057853" w:rsidRPr="00A43E70">
        <w:rPr>
          <w:rFonts w:ascii="Arial Narrow" w:hAnsi="Arial Narrow"/>
          <w:sz w:val="16"/>
          <w:szCs w:val="16"/>
        </w:rPr>
        <w:t xml:space="preserve"> 2  </w:t>
      </w:r>
    </w:p>
    <w:p w:rsidR="00377680" w:rsidRPr="00A43E70" w:rsidRDefault="00377680" w:rsidP="00175A2E">
      <w:pPr>
        <w:pStyle w:val="a8"/>
        <w:numPr>
          <w:ilvl w:val="1"/>
          <w:numId w:val="2"/>
        </w:numPr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Покупатель, акцептуя требование на предоставление ему Товара, не имеет права отказаться от сделанного Заказа</w:t>
      </w:r>
    </w:p>
    <w:p w:rsidR="00056B49" w:rsidRPr="00A43E70" w:rsidRDefault="00056B49" w:rsidP="00A43E70">
      <w:pPr>
        <w:numPr>
          <w:ilvl w:val="12"/>
          <w:numId w:val="0"/>
        </w:numPr>
        <w:jc w:val="both"/>
        <w:rPr>
          <w:rFonts w:ascii="Arial Narrow" w:hAnsi="Arial Narrow"/>
          <w:sz w:val="16"/>
          <w:szCs w:val="16"/>
        </w:rPr>
      </w:pPr>
    </w:p>
    <w:p w:rsidR="00450766" w:rsidRPr="00A43E70" w:rsidRDefault="00450766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napToGrid w:val="0"/>
          <w:sz w:val="16"/>
          <w:szCs w:val="16"/>
        </w:rPr>
      </w:pPr>
      <w:r w:rsidRPr="00A43E70">
        <w:rPr>
          <w:rFonts w:ascii="Arial Narrow" w:hAnsi="Arial Narrow"/>
          <w:b/>
          <w:snapToGrid w:val="0"/>
          <w:sz w:val="16"/>
          <w:szCs w:val="16"/>
        </w:rPr>
        <w:t>ЦЕНА ТОВАРА И ПОРЯДОК РАСЧЕТОВ</w:t>
      </w:r>
    </w:p>
    <w:p w:rsidR="00931940" w:rsidRPr="00A43E70" w:rsidRDefault="00450766" w:rsidP="00175A2E">
      <w:pPr>
        <w:pStyle w:val="21"/>
        <w:numPr>
          <w:ilvl w:val="1"/>
          <w:numId w:val="2"/>
        </w:numPr>
        <w:spacing w:after="0" w:line="240" w:lineRule="auto"/>
        <w:jc w:val="both"/>
        <w:rPr>
          <w:rFonts w:ascii="Arial Narrow" w:hAnsi="Arial Narrow"/>
          <w:snapToGrid w:val="0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Порядок и </w:t>
      </w:r>
      <w:r w:rsidRPr="00A43E70">
        <w:rPr>
          <w:rFonts w:ascii="Arial Narrow" w:hAnsi="Arial Narrow"/>
          <w:snapToGrid w:val="0"/>
          <w:sz w:val="16"/>
          <w:szCs w:val="16"/>
        </w:rPr>
        <w:t>Условия предоставления цен и оплаты Товара приведены в Приложении № 3 к настоящему Договору.</w:t>
      </w:r>
    </w:p>
    <w:p w:rsidR="001A3DED" w:rsidRPr="00A43E70" w:rsidRDefault="001A3DED" w:rsidP="00175A2E">
      <w:pPr>
        <w:pStyle w:val="21"/>
        <w:numPr>
          <w:ilvl w:val="1"/>
          <w:numId w:val="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Стоимость Товаров определяется исходя из цен Поставщика, указанных на Сайте в рублях в момент размещения Заказа</w:t>
      </w:r>
      <w:r w:rsidR="002270D3" w:rsidRPr="00A43E70">
        <w:rPr>
          <w:rFonts w:ascii="Arial Narrow" w:hAnsi="Arial Narrow"/>
          <w:sz w:val="16"/>
          <w:szCs w:val="16"/>
        </w:rPr>
        <w:t>.</w:t>
      </w:r>
    </w:p>
    <w:p w:rsidR="00450766" w:rsidRPr="00A43E70" w:rsidRDefault="00450766" w:rsidP="00175A2E">
      <w:pPr>
        <w:pStyle w:val="21"/>
        <w:numPr>
          <w:ilvl w:val="1"/>
          <w:numId w:val="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В стоимость Товара, указанного на Сайте, включены все налоговые и таможенные платежи, сборы и иные платежи, связанные с ввозом Товара на территорию Российской Федерации и выпуском его в свободное обращение, а также НДС по действующей ставке. </w:t>
      </w:r>
    </w:p>
    <w:p w:rsidR="00450766" w:rsidRPr="00A43E70" w:rsidRDefault="00450766" w:rsidP="00175A2E">
      <w:pPr>
        <w:pStyle w:val="21"/>
        <w:numPr>
          <w:ilvl w:val="1"/>
          <w:numId w:val="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В случае доставки Товара Покупателю силами и за счет Поставщика стоимость доставки включается в стоимость Товара, указанную в Товарной накладной. </w:t>
      </w:r>
    </w:p>
    <w:p w:rsidR="00450766" w:rsidRPr="00A43E70" w:rsidRDefault="00450766" w:rsidP="00175A2E">
      <w:pPr>
        <w:pStyle w:val="a8"/>
        <w:numPr>
          <w:ilvl w:val="1"/>
          <w:numId w:val="2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В случае просрочки оплаты Товара Покупатель по требованию Поставщика уплачивает последнему пеню в размере 0,1% от суммы задолженности за каждый день просрочки. </w:t>
      </w:r>
    </w:p>
    <w:p w:rsidR="00450766" w:rsidRPr="00A43E70" w:rsidRDefault="00450766" w:rsidP="00175A2E">
      <w:pPr>
        <w:pStyle w:val="210"/>
        <w:numPr>
          <w:ilvl w:val="1"/>
          <w:numId w:val="2"/>
        </w:numPr>
        <w:rPr>
          <w:rFonts w:ascii="Arial Narrow" w:eastAsia="Times New Roman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В случае оплаты причитающихся в соответствии с условиями настоящего Договора денежных сумм частями, датой оплаты считается  дата получения Поставщиком последней части денежных средств.    </w:t>
      </w:r>
    </w:p>
    <w:p w:rsidR="00A43E70" w:rsidRPr="00A43E70" w:rsidRDefault="00A43E70" w:rsidP="00A43E70">
      <w:pPr>
        <w:pStyle w:val="210"/>
        <w:ind w:left="792" w:firstLine="0"/>
        <w:rPr>
          <w:rFonts w:ascii="Arial Narrow" w:eastAsia="Times New Roman" w:hAnsi="Arial Narrow"/>
          <w:b/>
          <w:sz w:val="16"/>
          <w:szCs w:val="16"/>
        </w:rPr>
      </w:pPr>
    </w:p>
    <w:p w:rsidR="006C6D80" w:rsidRPr="00A43E70" w:rsidRDefault="00966277" w:rsidP="00175A2E">
      <w:pPr>
        <w:pStyle w:val="3"/>
        <w:numPr>
          <w:ilvl w:val="0"/>
          <w:numId w:val="2"/>
        </w:numPr>
        <w:rPr>
          <w:rFonts w:ascii="Arial Narrow" w:hAnsi="Arial Narrow"/>
          <w:color w:val="auto"/>
          <w:sz w:val="16"/>
          <w:szCs w:val="16"/>
        </w:rPr>
      </w:pPr>
      <w:r w:rsidRPr="00A43E70">
        <w:rPr>
          <w:rFonts w:ascii="Arial Narrow" w:hAnsi="Arial Narrow"/>
          <w:color w:val="auto"/>
          <w:sz w:val="16"/>
          <w:szCs w:val="16"/>
        </w:rPr>
        <w:t xml:space="preserve">ПОРЯДОК </w:t>
      </w:r>
      <w:r w:rsidR="004D0720" w:rsidRPr="00A43E70">
        <w:rPr>
          <w:rFonts w:ascii="Arial Narrow" w:hAnsi="Arial Narrow"/>
          <w:color w:val="auto"/>
          <w:sz w:val="16"/>
          <w:szCs w:val="16"/>
        </w:rPr>
        <w:t xml:space="preserve">И УСЛОВИЯ </w:t>
      </w:r>
      <w:r w:rsidR="00B55019" w:rsidRPr="00A43E70">
        <w:rPr>
          <w:rFonts w:ascii="Arial Narrow" w:hAnsi="Arial Narrow"/>
          <w:color w:val="auto"/>
          <w:sz w:val="16"/>
          <w:szCs w:val="16"/>
        </w:rPr>
        <w:t>П</w:t>
      </w:r>
      <w:r w:rsidR="002270D3" w:rsidRPr="00A43E70">
        <w:rPr>
          <w:rFonts w:ascii="Arial Narrow" w:hAnsi="Arial Narrow"/>
          <w:color w:val="auto"/>
          <w:sz w:val="16"/>
          <w:szCs w:val="16"/>
        </w:rPr>
        <w:t>ЕРЕДАЧИ ТОВАРА</w:t>
      </w:r>
    </w:p>
    <w:p w:rsidR="00CD0225" w:rsidRPr="00A43E70" w:rsidRDefault="006C6D80" w:rsidP="00175A2E">
      <w:pPr>
        <w:pStyle w:val="a8"/>
        <w:numPr>
          <w:ilvl w:val="1"/>
          <w:numId w:val="2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Отгрузка (передача) Покупателю либо уполномоченному представителю Покупателя заказанных им Товаров (партий товаров) осуществляется Поставщиком в Ожидаемые сроки, с даты произведенного Покупателем Заказа, если иной срок и условия не будут специально оговорены Поставщиком для отдельных партий</w:t>
      </w:r>
      <w:r w:rsidR="00CD0225" w:rsidRPr="00A43E70">
        <w:rPr>
          <w:rFonts w:ascii="Arial Narrow" w:hAnsi="Arial Narrow"/>
          <w:sz w:val="16"/>
          <w:szCs w:val="16"/>
        </w:rPr>
        <w:t>.</w:t>
      </w:r>
    </w:p>
    <w:p w:rsidR="00EF15C5" w:rsidRPr="00A43E70" w:rsidRDefault="00EF15C5" w:rsidP="00175A2E">
      <w:pPr>
        <w:pStyle w:val="a8"/>
        <w:numPr>
          <w:ilvl w:val="1"/>
          <w:numId w:val="2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Покупатель обязуется забрать заказанный Товар в течение </w:t>
      </w:r>
      <w:r w:rsidR="00E203F8">
        <w:rPr>
          <w:rFonts w:ascii="Arial Narrow" w:hAnsi="Arial Narrow"/>
          <w:sz w:val="16"/>
          <w:szCs w:val="16"/>
        </w:rPr>
        <w:t>30</w:t>
      </w:r>
      <w:r w:rsidRPr="00A43E70">
        <w:rPr>
          <w:rFonts w:ascii="Arial Narrow" w:hAnsi="Arial Narrow"/>
          <w:sz w:val="16"/>
          <w:szCs w:val="16"/>
        </w:rPr>
        <w:t xml:space="preserve"> (</w:t>
      </w:r>
      <w:r w:rsidR="00E203F8">
        <w:rPr>
          <w:rFonts w:ascii="Arial Narrow" w:hAnsi="Arial Narrow"/>
          <w:sz w:val="16"/>
          <w:szCs w:val="16"/>
        </w:rPr>
        <w:t>Тридцати</w:t>
      </w:r>
      <w:r w:rsidRPr="00A43E70">
        <w:rPr>
          <w:rFonts w:ascii="Arial Narrow" w:hAnsi="Arial Narrow"/>
          <w:sz w:val="16"/>
          <w:szCs w:val="16"/>
        </w:rPr>
        <w:t xml:space="preserve">) </w:t>
      </w:r>
      <w:r w:rsidR="00BB4EC8">
        <w:rPr>
          <w:rFonts w:ascii="Arial Narrow" w:hAnsi="Arial Narrow"/>
          <w:sz w:val="16"/>
          <w:szCs w:val="16"/>
        </w:rPr>
        <w:t>календарных</w:t>
      </w:r>
      <w:r w:rsidRPr="00A43E70">
        <w:rPr>
          <w:rFonts w:ascii="Arial Narrow" w:hAnsi="Arial Narrow"/>
          <w:sz w:val="16"/>
          <w:szCs w:val="16"/>
        </w:rPr>
        <w:t xml:space="preserve"> дней с момента уведомления Покупателя о готовности Товара к отгрузке. При нарушении Покупателем установленных сроков получения Поставщик вправе в одностороннем порядке отказаться от поставки Товара, не полученного Покупателем своевременно.  </w:t>
      </w:r>
    </w:p>
    <w:p w:rsidR="00CD0225" w:rsidRPr="00A43E70" w:rsidRDefault="00D60A8D" w:rsidP="00175A2E">
      <w:pPr>
        <w:pStyle w:val="a8"/>
        <w:numPr>
          <w:ilvl w:val="2"/>
          <w:numId w:val="2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Весь передаваемый в рамках настоящего Договора Товар соответствует стандартам и техническим условиям завода-изготовителя и подтверждается по запросу Покупателя предоставляемыми Поставщиком сертификатами соответствия и паспортами качества на каждый вид Товара каждой партии</w:t>
      </w:r>
      <w:r w:rsidR="006D5EA0" w:rsidRPr="00A43E70">
        <w:rPr>
          <w:rFonts w:ascii="Arial Narrow" w:hAnsi="Arial Narrow"/>
          <w:sz w:val="16"/>
          <w:szCs w:val="16"/>
        </w:rPr>
        <w:t>.</w:t>
      </w:r>
    </w:p>
    <w:p w:rsidR="00931940" w:rsidRPr="00A43E70" w:rsidRDefault="000F1233" w:rsidP="00175A2E">
      <w:pPr>
        <w:pStyle w:val="a8"/>
        <w:numPr>
          <w:ilvl w:val="1"/>
          <w:numId w:val="2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Передача Товара приостанавливается:</w:t>
      </w:r>
    </w:p>
    <w:p w:rsidR="000F1233" w:rsidRPr="00A43E70" w:rsidRDefault="000F1233" w:rsidP="00175A2E">
      <w:pPr>
        <w:pStyle w:val="a8"/>
        <w:numPr>
          <w:ilvl w:val="1"/>
          <w:numId w:val="3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если стоимость готового к передаче Товара и неоплаченного переданного Товара превышает в совокупности сумму Кредитного лимита;</w:t>
      </w:r>
    </w:p>
    <w:p w:rsidR="000F1233" w:rsidRPr="00A43E70" w:rsidRDefault="000F1233" w:rsidP="00175A2E">
      <w:pPr>
        <w:pStyle w:val="a8"/>
        <w:numPr>
          <w:ilvl w:val="1"/>
          <w:numId w:val="3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если переданный Товар не оплачен в течение 3-х рабочих дней с момента наступления исполнения обязательств Покупателем по оплате за поставленный Поставщиком Товар;      </w:t>
      </w:r>
    </w:p>
    <w:p w:rsidR="00CD0225" w:rsidRPr="00A43E70" w:rsidRDefault="000F1233" w:rsidP="00175A2E">
      <w:pPr>
        <w:pStyle w:val="a8"/>
        <w:numPr>
          <w:ilvl w:val="1"/>
          <w:numId w:val="3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если не погашены пени в течение 3-х банковских дней с момента предъявления Поставщиком требования об их уплате.</w:t>
      </w:r>
    </w:p>
    <w:p w:rsidR="00BE6350" w:rsidRPr="00A43E70" w:rsidRDefault="00F926C8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Передача </w:t>
      </w:r>
      <w:r w:rsidR="000F1233" w:rsidRPr="00A43E70">
        <w:rPr>
          <w:rFonts w:ascii="Arial Narrow" w:hAnsi="Arial Narrow"/>
          <w:sz w:val="16"/>
          <w:szCs w:val="16"/>
        </w:rPr>
        <w:t xml:space="preserve">Товаров (партий товаров) </w:t>
      </w:r>
      <w:r w:rsidR="004A7ACD" w:rsidRPr="00A43E70">
        <w:rPr>
          <w:rFonts w:ascii="Arial Narrow" w:hAnsi="Arial Narrow"/>
          <w:sz w:val="16"/>
          <w:szCs w:val="16"/>
        </w:rPr>
        <w:t>Покупателю</w:t>
      </w:r>
      <w:r w:rsidR="000F1233" w:rsidRPr="00A43E70">
        <w:rPr>
          <w:rFonts w:ascii="Arial Narrow" w:hAnsi="Arial Narrow"/>
          <w:sz w:val="16"/>
          <w:szCs w:val="16"/>
        </w:rPr>
        <w:t xml:space="preserve"> (уполномоченному представителю Покупателя)</w:t>
      </w:r>
      <w:r w:rsidR="004A7ACD" w:rsidRPr="00A43E70">
        <w:rPr>
          <w:rFonts w:ascii="Arial Narrow" w:hAnsi="Arial Narrow"/>
          <w:sz w:val="16"/>
          <w:szCs w:val="16"/>
        </w:rPr>
        <w:t xml:space="preserve"> осуществляется по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="004A7ACD" w:rsidRPr="00A43E70">
        <w:rPr>
          <w:rFonts w:ascii="Arial Narrow" w:hAnsi="Arial Narrow"/>
          <w:sz w:val="16"/>
          <w:szCs w:val="16"/>
        </w:rPr>
        <w:t>оварным накладным, составленным для целей настоящего Договора.</w:t>
      </w:r>
    </w:p>
    <w:p w:rsidR="004A7ACD" w:rsidRPr="00A43E70" w:rsidRDefault="004A7ACD" w:rsidP="00175A2E">
      <w:pPr>
        <w:pStyle w:val="a8"/>
        <w:numPr>
          <w:ilvl w:val="2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Каждая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>оварная накладная, составленная для целей настоящего Договора, подписывается обеими Сторонами (</w:t>
      </w:r>
      <w:r w:rsidR="00F926C8" w:rsidRPr="00A43E70">
        <w:rPr>
          <w:rFonts w:ascii="Arial Narrow" w:hAnsi="Arial Narrow"/>
          <w:sz w:val="16"/>
          <w:szCs w:val="16"/>
        </w:rPr>
        <w:t xml:space="preserve">уполномоченными </w:t>
      </w:r>
      <w:r w:rsidRPr="00A43E70">
        <w:rPr>
          <w:rFonts w:ascii="Arial Narrow" w:hAnsi="Arial Narrow"/>
          <w:sz w:val="16"/>
          <w:szCs w:val="16"/>
        </w:rPr>
        <w:t xml:space="preserve">представителями Сторон) в момент окончания </w:t>
      </w:r>
      <w:r w:rsidR="000F1233" w:rsidRPr="00A43E70">
        <w:rPr>
          <w:rFonts w:ascii="Arial Narrow" w:hAnsi="Arial Narrow"/>
          <w:sz w:val="16"/>
          <w:szCs w:val="16"/>
        </w:rPr>
        <w:t xml:space="preserve">передачи </w:t>
      </w:r>
      <w:r w:rsidRPr="00A43E70">
        <w:rPr>
          <w:rFonts w:ascii="Arial Narrow" w:hAnsi="Arial Narrow"/>
          <w:sz w:val="16"/>
          <w:szCs w:val="16"/>
        </w:rPr>
        <w:t xml:space="preserve">Покупателю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 xml:space="preserve">оваров (партии товаров), указанных в соответствующей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>оварной накладной. При этом Поставщик (</w:t>
      </w:r>
      <w:r w:rsidR="000F1233" w:rsidRPr="00A43E70">
        <w:rPr>
          <w:rFonts w:ascii="Arial Narrow" w:hAnsi="Arial Narrow"/>
          <w:sz w:val="16"/>
          <w:szCs w:val="16"/>
        </w:rPr>
        <w:t xml:space="preserve">уполномоченный </w:t>
      </w:r>
      <w:r w:rsidRPr="00A43E70">
        <w:rPr>
          <w:rFonts w:ascii="Arial Narrow" w:hAnsi="Arial Narrow"/>
          <w:sz w:val="16"/>
          <w:szCs w:val="16"/>
        </w:rPr>
        <w:t xml:space="preserve">представитель Поставщика) ставит подпись в графе «Отпустил», а Покупатель (уполномоченный представитель Покупателя) – в графе «Получил» соответствующей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 xml:space="preserve">оварной накладной. </w:t>
      </w:r>
    </w:p>
    <w:p w:rsidR="004A7ACD" w:rsidRPr="00A43E70" w:rsidRDefault="0090176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В том случае </w:t>
      </w:r>
      <w:r w:rsidRPr="00A43E70">
        <w:rPr>
          <w:rFonts w:ascii="Arial Narrow" w:hAnsi="Arial Narrow"/>
          <w:color w:val="000000"/>
          <w:sz w:val="16"/>
          <w:szCs w:val="16"/>
        </w:rPr>
        <w:t xml:space="preserve">если  </w:t>
      </w:r>
      <w:r w:rsidR="00785158" w:rsidRPr="00A43E70">
        <w:rPr>
          <w:rFonts w:ascii="Arial Narrow" w:hAnsi="Arial Narrow"/>
          <w:color w:val="000000"/>
          <w:sz w:val="16"/>
          <w:szCs w:val="16"/>
        </w:rPr>
        <w:t>Т</w:t>
      </w:r>
      <w:r w:rsidRPr="00A43E70">
        <w:rPr>
          <w:rFonts w:ascii="Arial Narrow" w:hAnsi="Arial Narrow"/>
          <w:color w:val="000000"/>
          <w:sz w:val="16"/>
          <w:szCs w:val="16"/>
        </w:rPr>
        <w:t xml:space="preserve">оварная накладная </w:t>
      </w:r>
      <w:r w:rsidR="00B14887" w:rsidRPr="00A43E70">
        <w:rPr>
          <w:rFonts w:ascii="Arial Narrow" w:hAnsi="Arial Narrow"/>
          <w:color w:val="000000"/>
          <w:sz w:val="16"/>
          <w:szCs w:val="16"/>
        </w:rPr>
        <w:t xml:space="preserve">(экземпляр Поставщика) </w:t>
      </w:r>
      <w:r w:rsidRPr="00A43E70">
        <w:rPr>
          <w:rFonts w:ascii="Arial Narrow" w:hAnsi="Arial Narrow"/>
          <w:color w:val="000000"/>
          <w:sz w:val="16"/>
          <w:szCs w:val="16"/>
        </w:rPr>
        <w:t>в течение 20 (Двадцати) календарных дней с момента приемки Товара Покупателем не передана Поставщику, то Товар</w:t>
      </w:r>
      <w:r w:rsidRPr="00A43E70">
        <w:rPr>
          <w:rFonts w:ascii="Arial Narrow" w:hAnsi="Arial Narrow"/>
          <w:sz w:val="16"/>
          <w:szCs w:val="16"/>
        </w:rPr>
        <w:t xml:space="preserve"> </w:t>
      </w:r>
      <w:r w:rsidRPr="00A43E70">
        <w:rPr>
          <w:rFonts w:ascii="Arial Narrow" w:hAnsi="Arial Narrow"/>
          <w:color w:val="000000"/>
          <w:sz w:val="16"/>
          <w:szCs w:val="16"/>
        </w:rPr>
        <w:t>считается принятым без расхождений, а дебиторская задолженность – подтвержденной.</w:t>
      </w:r>
    </w:p>
    <w:p w:rsidR="00BA25AF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Покупатель должен обеспечить своевременную и надлежащую приемку Товара.</w:t>
      </w:r>
    </w:p>
    <w:p w:rsidR="00BA25AF" w:rsidRPr="00A43E70" w:rsidRDefault="00352CC4" w:rsidP="00175A2E">
      <w:pPr>
        <w:pStyle w:val="21"/>
        <w:numPr>
          <w:ilvl w:val="1"/>
          <w:numId w:val="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Покупатель в момент получения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 xml:space="preserve">овара от Поставщика осуществляет приемку по количеству тарных мест и целостности упаковки поставляемой партии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>овара.</w:t>
      </w:r>
    </w:p>
    <w:p w:rsidR="00BA25AF" w:rsidRPr="00A43E70" w:rsidRDefault="005B77CD" w:rsidP="00175A2E">
      <w:pPr>
        <w:pStyle w:val="21"/>
        <w:numPr>
          <w:ilvl w:val="2"/>
          <w:numId w:val="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lastRenderedPageBreak/>
        <w:t xml:space="preserve">В случае обнаружения Покупателем в процессе приемки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>овара</w:t>
      </w:r>
      <w:r w:rsidR="00785158" w:rsidRPr="00A43E70">
        <w:rPr>
          <w:rFonts w:ascii="Arial Narrow" w:hAnsi="Arial Narrow"/>
          <w:sz w:val="16"/>
          <w:szCs w:val="16"/>
        </w:rPr>
        <w:t>,</w:t>
      </w:r>
      <w:r w:rsidRPr="00A43E70">
        <w:rPr>
          <w:rFonts w:ascii="Arial Narrow" w:hAnsi="Arial Narrow"/>
          <w:sz w:val="16"/>
          <w:szCs w:val="16"/>
        </w:rPr>
        <w:t xml:space="preserve"> поставленного с нарушением условий Договора о количестве, об ассортименте, о комплектности, а  также поставки  </w:t>
      </w:r>
      <w:r w:rsidR="00785158" w:rsidRPr="00A43E70">
        <w:rPr>
          <w:rFonts w:ascii="Arial Narrow" w:hAnsi="Arial Narrow"/>
          <w:sz w:val="16"/>
          <w:szCs w:val="16"/>
        </w:rPr>
        <w:t>Т</w:t>
      </w:r>
      <w:r w:rsidRPr="00A43E70">
        <w:rPr>
          <w:rFonts w:ascii="Arial Narrow" w:hAnsi="Arial Narrow"/>
          <w:sz w:val="16"/>
          <w:szCs w:val="16"/>
        </w:rPr>
        <w:t>овара ненадлежащего качества (видимые недостатки) Покупатель на сайте Поставщика оформляет претензию</w:t>
      </w:r>
      <w:r w:rsidR="00EE1485" w:rsidRPr="00A43E70">
        <w:rPr>
          <w:rFonts w:ascii="Arial Narrow" w:hAnsi="Arial Narrow"/>
          <w:sz w:val="16"/>
          <w:szCs w:val="16"/>
        </w:rPr>
        <w:t>.</w:t>
      </w:r>
      <w:r w:rsidRPr="00A43E70">
        <w:rPr>
          <w:rFonts w:ascii="Arial Narrow" w:hAnsi="Arial Narrow"/>
          <w:sz w:val="16"/>
          <w:szCs w:val="16"/>
        </w:rPr>
        <w:t xml:space="preserve">  </w:t>
      </w:r>
      <w:r w:rsidR="00D60A8D" w:rsidRPr="00A43E70">
        <w:rPr>
          <w:rFonts w:ascii="Arial Narrow" w:hAnsi="Arial Narrow"/>
          <w:sz w:val="16"/>
          <w:szCs w:val="16"/>
        </w:rPr>
        <w:t xml:space="preserve">Правила приема и обработки </w:t>
      </w:r>
      <w:r w:rsidR="00EE1485" w:rsidRPr="00A43E70">
        <w:rPr>
          <w:rFonts w:ascii="Arial Narrow" w:hAnsi="Arial Narrow"/>
          <w:sz w:val="16"/>
          <w:szCs w:val="16"/>
        </w:rPr>
        <w:t>Претензий</w:t>
      </w:r>
      <w:r w:rsidR="00D60A8D" w:rsidRPr="00A43E70">
        <w:rPr>
          <w:rFonts w:ascii="Arial Narrow" w:hAnsi="Arial Narrow"/>
          <w:sz w:val="16"/>
          <w:szCs w:val="16"/>
        </w:rPr>
        <w:t>, предоставлены в</w:t>
      </w:r>
      <w:r w:rsidR="00D82F0F" w:rsidRPr="00A43E70">
        <w:rPr>
          <w:rFonts w:ascii="Arial Narrow" w:hAnsi="Arial Narrow"/>
          <w:sz w:val="16"/>
          <w:szCs w:val="16"/>
        </w:rPr>
        <w:t xml:space="preserve"> Приложении №4</w:t>
      </w:r>
      <w:r w:rsidR="00D60A8D" w:rsidRPr="00A43E70">
        <w:rPr>
          <w:rFonts w:ascii="Arial Narrow" w:hAnsi="Arial Narrow"/>
          <w:sz w:val="16"/>
          <w:szCs w:val="16"/>
        </w:rPr>
        <w:t xml:space="preserve">  </w:t>
      </w:r>
      <w:r w:rsidRPr="00A43E70">
        <w:rPr>
          <w:rFonts w:ascii="Arial Narrow" w:hAnsi="Arial Narrow"/>
          <w:sz w:val="16"/>
          <w:szCs w:val="16"/>
        </w:rPr>
        <w:t xml:space="preserve">       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iCs/>
          <w:color w:val="000000"/>
          <w:sz w:val="16"/>
          <w:szCs w:val="16"/>
        </w:rPr>
        <w:t>В случае отсутствия у Покупателя документов, сформированных Поставщиком для Покупателя согласно настоящему Договору, Покупатель имеет право обратиться к Поставщику за дубликатом документов, но не чаще одного раза в квартал.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Покупатель обязуется на </w:t>
      </w:r>
      <w:r w:rsidR="00352CC4" w:rsidRPr="00A43E70">
        <w:rPr>
          <w:rFonts w:ascii="Arial Narrow" w:hAnsi="Arial Narrow"/>
          <w:sz w:val="16"/>
          <w:szCs w:val="16"/>
        </w:rPr>
        <w:t xml:space="preserve">ежеквартальной </w:t>
      </w:r>
      <w:r w:rsidRPr="00A43E70">
        <w:rPr>
          <w:rFonts w:ascii="Arial Narrow" w:hAnsi="Arial Narrow"/>
          <w:sz w:val="16"/>
          <w:szCs w:val="16"/>
        </w:rPr>
        <w:t xml:space="preserve">основе производить сверку взаиморасчетов с Поставщиком и подписывать </w:t>
      </w:r>
      <w:r w:rsidR="00C375C3" w:rsidRPr="00A43E70">
        <w:rPr>
          <w:rFonts w:ascii="Arial Narrow" w:hAnsi="Arial Narrow"/>
          <w:sz w:val="16"/>
          <w:szCs w:val="16"/>
        </w:rPr>
        <w:t>А</w:t>
      </w:r>
      <w:r w:rsidRPr="00A43E70">
        <w:rPr>
          <w:rFonts w:ascii="Arial Narrow" w:hAnsi="Arial Narrow"/>
          <w:sz w:val="16"/>
          <w:szCs w:val="16"/>
        </w:rPr>
        <w:t>кты сверки взаиморасчетов до 5-го числа месяца, следующего за отчетным</w:t>
      </w:r>
      <w:r w:rsidR="00C375C3" w:rsidRPr="00A43E70">
        <w:rPr>
          <w:rFonts w:ascii="Arial Narrow" w:hAnsi="Arial Narrow"/>
          <w:sz w:val="16"/>
          <w:szCs w:val="16"/>
        </w:rPr>
        <w:t xml:space="preserve"> кварталом</w:t>
      </w:r>
      <w:r w:rsidRPr="00A43E70">
        <w:rPr>
          <w:rFonts w:ascii="Arial Narrow" w:hAnsi="Arial Narrow"/>
          <w:sz w:val="16"/>
          <w:szCs w:val="16"/>
        </w:rPr>
        <w:t xml:space="preserve">. Покупатель обязуется направлять подписанные оригиналы </w:t>
      </w:r>
      <w:r w:rsidR="00C375C3" w:rsidRPr="00A43E70">
        <w:rPr>
          <w:rFonts w:ascii="Arial Narrow" w:hAnsi="Arial Narrow"/>
          <w:sz w:val="16"/>
          <w:szCs w:val="16"/>
        </w:rPr>
        <w:t>А</w:t>
      </w:r>
      <w:r w:rsidRPr="00A43E70">
        <w:rPr>
          <w:rFonts w:ascii="Arial Narrow" w:hAnsi="Arial Narrow"/>
          <w:sz w:val="16"/>
          <w:szCs w:val="16"/>
        </w:rPr>
        <w:t>ктов сверки в адрес поставщика до 20-го числа месяца, следующего за отчетным</w:t>
      </w:r>
      <w:r w:rsidR="00C375C3" w:rsidRPr="00A43E70">
        <w:rPr>
          <w:rFonts w:ascii="Arial Narrow" w:hAnsi="Arial Narrow"/>
          <w:sz w:val="16"/>
          <w:szCs w:val="16"/>
        </w:rPr>
        <w:t xml:space="preserve"> кварталом</w:t>
      </w:r>
      <w:r w:rsidRPr="00A43E70">
        <w:rPr>
          <w:rFonts w:ascii="Arial Narrow" w:hAnsi="Arial Narrow"/>
          <w:sz w:val="16"/>
          <w:szCs w:val="16"/>
        </w:rPr>
        <w:t>.</w:t>
      </w:r>
    </w:p>
    <w:p w:rsidR="0078179E" w:rsidRPr="00A43E70" w:rsidRDefault="003D6627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 xml:space="preserve">В случае если одна из Сторон настоящего Договора не предоставляет информацию о подписании направленного </w:t>
      </w:r>
      <w:r w:rsidR="00C375C3" w:rsidRPr="00A43E70">
        <w:rPr>
          <w:rFonts w:ascii="Arial Narrow" w:hAnsi="Arial Narrow"/>
          <w:color w:val="000000"/>
          <w:sz w:val="16"/>
          <w:szCs w:val="16"/>
        </w:rPr>
        <w:t>А</w:t>
      </w:r>
      <w:r w:rsidRPr="00A43E70">
        <w:rPr>
          <w:rFonts w:ascii="Arial Narrow" w:hAnsi="Arial Narrow"/>
          <w:sz w:val="16"/>
          <w:szCs w:val="16"/>
        </w:rPr>
        <w:t>кта сверки взаиморасчетов (подписанный акт, мотивированный отказ и т.п.)</w:t>
      </w:r>
      <w:r w:rsidRPr="00A43E70">
        <w:rPr>
          <w:rFonts w:ascii="Arial Narrow" w:hAnsi="Arial Narrow"/>
          <w:color w:val="000000"/>
          <w:sz w:val="16"/>
          <w:szCs w:val="16"/>
        </w:rPr>
        <w:t xml:space="preserve"> </w:t>
      </w:r>
      <w:r w:rsidRPr="00A43E70">
        <w:rPr>
          <w:rFonts w:ascii="Arial Narrow" w:hAnsi="Arial Narrow"/>
          <w:sz w:val="16"/>
          <w:szCs w:val="16"/>
        </w:rPr>
        <w:t>в течение 5 (Пяти) рабочих дней с момента направления, акт признается подписанным без расхождений.</w:t>
      </w:r>
    </w:p>
    <w:p w:rsidR="0078179E" w:rsidRPr="00A43E70" w:rsidRDefault="0078179E" w:rsidP="00B55019">
      <w:pPr>
        <w:ind w:firstLine="360"/>
        <w:jc w:val="center"/>
        <w:rPr>
          <w:rFonts w:ascii="Arial Narrow" w:hAnsi="Arial Narrow"/>
          <w:b/>
          <w:sz w:val="16"/>
          <w:szCs w:val="16"/>
        </w:rPr>
      </w:pPr>
    </w:p>
    <w:p w:rsidR="00B55019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КАЧЕСТВО ТОВАРА И ГАРАНТИЯ</w:t>
      </w:r>
    </w:p>
    <w:p w:rsidR="00577617" w:rsidRPr="00A43E70" w:rsidRDefault="00577617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Качество Товара должно соответствовать стандартам изготовителя. На поставляемый Товар устанавливается гарантийный срок. Продолжительность гарантийного срока зависит от вида (номенклатуры) поставляемого Товара и определяется индивидуально по каждому наименованию Товара. Течение гарантийного срока начинается с  момента получения Товара Покупателем, что подтверждается подписанием Товарной накладной</w:t>
      </w:r>
      <w:r w:rsidR="00E65684" w:rsidRPr="00A43E70">
        <w:rPr>
          <w:rFonts w:ascii="Arial Narrow" w:hAnsi="Arial Narrow"/>
          <w:sz w:val="16"/>
          <w:szCs w:val="16"/>
        </w:rPr>
        <w:t>.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Гарантия Поставщика ограничена только дефектами производственного характера и не распространяется на следующие случаи:</w:t>
      </w:r>
    </w:p>
    <w:p w:rsidR="00B55019" w:rsidRPr="00A43E70" w:rsidRDefault="00B55019" w:rsidP="00175A2E">
      <w:pPr>
        <w:pStyle w:val="a4"/>
        <w:numPr>
          <w:ilvl w:val="2"/>
          <w:numId w:val="2"/>
        </w:numPr>
        <w:spacing w:after="0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Повреждение Товара, вызванное внешними воздействиями (химическими веществами и кислотными дождями, частями дорожного покрытия: камни, песок, соль и т.п.), пожаром, катастрофами в результате инженерной деятельности человека или его небрежности, а также стихийными бедствиями.</w:t>
      </w:r>
    </w:p>
    <w:p w:rsidR="00B55019" w:rsidRPr="00A43E70" w:rsidRDefault="00B55019" w:rsidP="00175A2E">
      <w:pPr>
        <w:pStyle w:val="a4"/>
        <w:numPr>
          <w:ilvl w:val="2"/>
          <w:numId w:val="2"/>
        </w:numPr>
        <w:spacing w:after="0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Расходы, связанные с невозможностью использовать неисправный автомобиль, потерей времени, расходы на топливо, телефонную связь, транспортные расходы, потеря доходов и другие коммерческие потери</w:t>
      </w:r>
      <w:r w:rsidR="00900FD7" w:rsidRPr="00A43E70">
        <w:rPr>
          <w:rFonts w:ascii="Arial Narrow" w:hAnsi="Arial Narrow"/>
          <w:sz w:val="16"/>
          <w:szCs w:val="16"/>
        </w:rPr>
        <w:t xml:space="preserve"> Покупателю Поставщиком не компенсируются</w:t>
      </w:r>
      <w:r w:rsidRPr="00A43E70">
        <w:rPr>
          <w:rFonts w:ascii="Arial Narrow" w:hAnsi="Arial Narrow"/>
          <w:sz w:val="16"/>
          <w:szCs w:val="16"/>
        </w:rPr>
        <w:t>.</w:t>
      </w:r>
    </w:p>
    <w:p w:rsidR="00B55019" w:rsidRPr="00A43E70" w:rsidRDefault="00B55019" w:rsidP="00B55019">
      <w:pPr>
        <w:ind w:firstLine="360"/>
        <w:jc w:val="center"/>
        <w:rPr>
          <w:rFonts w:ascii="Arial Narrow" w:hAnsi="Arial Narrow"/>
          <w:b/>
          <w:sz w:val="16"/>
          <w:szCs w:val="16"/>
        </w:rPr>
      </w:pPr>
    </w:p>
    <w:p w:rsidR="00B55019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ВОЗВРАТ ТОВАРА</w:t>
      </w:r>
    </w:p>
    <w:p w:rsidR="00B55019" w:rsidRPr="00184709" w:rsidRDefault="00184709" w:rsidP="00175A2E">
      <w:pPr>
        <w:pStyle w:val="a6"/>
        <w:numPr>
          <w:ilvl w:val="1"/>
          <w:numId w:val="2"/>
        </w:numPr>
        <w:spacing w:after="0"/>
        <w:jc w:val="both"/>
        <w:rPr>
          <w:rFonts w:ascii="Arial Narrow" w:hAnsi="Arial Narrow"/>
          <w:sz w:val="16"/>
          <w:szCs w:val="16"/>
        </w:rPr>
      </w:pPr>
      <w:r w:rsidRPr="00184709">
        <w:rPr>
          <w:rFonts w:ascii="Arial Narrow" w:hAnsi="Arial Narrow"/>
          <w:sz w:val="16"/>
          <w:szCs w:val="16"/>
        </w:rPr>
        <w:t xml:space="preserve">Возврат товара, приобретенного в нашем магазине, регламентируется </w:t>
      </w:r>
      <w:hyperlink r:id="rId7" w:tgtFrame="_blank" w:history="1">
        <w:r w:rsidRPr="00184709">
          <w:rPr>
            <w:rStyle w:val="a3"/>
            <w:rFonts w:ascii="Arial Narrow" w:hAnsi="Arial Narrow"/>
            <w:color w:val="auto"/>
            <w:sz w:val="16"/>
            <w:szCs w:val="16"/>
          </w:rPr>
          <w:t>"Законом РФ 'О защите прав потребителей'</w:t>
        </w:r>
      </w:hyperlink>
      <w:r w:rsidR="00B55019" w:rsidRPr="00184709">
        <w:rPr>
          <w:rFonts w:ascii="Arial Narrow" w:hAnsi="Arial Narrow"/>
          <w:sz w:val="16"/>
          <w:szCs w:val="16"/>
        </w:rPr>
        <w:t xml:space="preserve">. </w:t>
      </w:r>
    </w:p>
    <w:p w:rsidR="00B55019" w:rsidRPr="00184709" w:rsidRDefault="00184709" w:rsidP="00175A2E">
      <w:pPr>
        <w:pStyle w:val="a6"/>
        <w:numPr>
          <w:ilvl w:val="1"/>
          <w:numId w:val="2"/>
        </w:numPr>
        <w:spacing w:after="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Д</w:t>
      </w:r>
      <w:r w:rsidRPr="00184709">
        <w:rPr>
          <w:rFonts w:ascii="Arial Narrow" w:hAnsi="Arial Narrow"/>
          <w:sz w:val="16"/>
          <w:szCs w:val="16"/>
        </w:rPr>
        <w:t>оставка возвращаемого Товара осуществляется за счет Покупателя.</w:t>
      </w:r>
      <w:r w:rsidR="00B55019" w:rsidRPr="00184709">
        <w:rPr>
          <w:rFonts w:ascii="Arial Narrow" w:hAnsi="Arial Narrow"/>
          <w:sz w:val="16"/>
          <w:szCs w:val="16"/>
        </w:rPr>
        <w:t xml:space="preserve"> </w:t>
      </w:r>
    </w:p>
    <w:p w:rsidR="00B55019" w:rsidRPr="00A43E70" w:rsidRDefault="00B55019" w:rsidP="00B55019">
      <w:pPr>
        <w:ind w:firstLine="360"/>
        <w:jc w:val="center"/>
        <w:rPr>
          <w:rFonts w:ascii="Arial Narrow" w:hAnsi="Arial Narrow"/>
          <w:b/>
          <w:sz w:val="16"/>
          <w:szCs w:val="16"/>
        </w:rPr>
      </w:pPr>
    </w:p>
    <w:p w:rsidR="00B55019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УПАКОВКА ТОВАРА</w:t>
      </w:r>
    </w:p>
    <w:p w:rsidR="00B55019" w:rsidRPr="00A43E70" w:rsidRDefault="00B55019" w:rsidP="00175A2E">
      <w:pPr>
        <w:pStyle w:val="a4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Товары поставляются в оригинальной упаковке поставщиков, обеспечивающей его сохранность во время транспортировки.  </w:t>
      </w:r>
    </w:p>
    <w:p w:rsidR="00B55019" w:rsidRPr="00A43E70" w:rsidRDefault="00B55019" w:rsidP="00175A2E">
      <w:pPr>
        <w:pStyle w:val="a4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Любая дополнительная или нестандартная упаковка дополнительно оплачивается Покупателем.</w:t>
      </w:r>
    </w:p>
    <w:p w:rsidR="00B55019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ОТВЕТСТВЕННОСТЬ СТОРОН</w:t>
      </w:r>
    </w:p>
    <w:p w:rsidR="00B55019" w:rsidRPr="00A43E70" w:rsidRDefault="00B55019" w:rsidP="00175A2E">
      <w:pPr>
        <w:pStyle w:val="210"/>
        <w:numPr>
          <w:ilvl w:val="1"/>
          <w:numId w:val="2"/>
        </w:numPr>
        <w:rPr>
          <w:rFonts w:ascii="Arial Narrow" w:hAnsi="Arial Narrow"/>
          <w:sz w:val="16"/>
          <w:szCs w:val="16"/>
        </w:rPr>
      </w:pPr>
      <w:proofErr w:type="gramStart"/>
      <w:r w:rsidRPr="00A43E70">
        <w:rPr>
          <w:rFonts w:ascii="Arial Narrow" w:hAnsi="Arial Narrow"/>
          <w:sz w:val="16"/>
          <w:szCs w:val="16"/>
        </w:rPr>
        <w:t xml:space="preserve">В случае несвоевременной оплаты Покупателем каких-либо платежей в рамках настоящего Договора, Поставщик вправе приостановить до момента полного погашения задолженности передачу Покупателю любых Товаров, в том числе не входящих в состав партии Товара, по оплате которой была допущена просрочка, и/или потребовать возврата полученных, но не оплаченных и/или не полностью оплаченных Покупателем Товаров. </w:t>
      </w:r>
      <w:proofErr w:type="gramEnd"/>
    </w:p>
    <w:p w:rsidR="00E65684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>Уплата штрафных санкций, предусмотренных  настоящим Договором, не освобождает Сторону, допустившую нарушение условий Договора,  от  исполнения обязательства   по настоящему Договору.</w:t>
      </w:r>
    </w:p>
    <w:p w:rsidR="00B55019" w:rsidRPr="00A43E70" w:rsidRDefault="00B55019" w:rsidP="00B55019">
      <w:pPr>
        <w:tabs>
          <w:tab w:val="left" w:pos="0"/>
        </w:tabs>
        <w:ind w:firstLine="360"/>
        <w:jc w:val="center"/>
        <w:rPr>
          <w:rFonts w:ascii="Arial Narrow" w:hAnsi="Arial Narrow"/>
          <w:b/>
          <w:sz w:val="16"/>
          <w:szCs w:val="16"/>
        </w:rPr>
      </w:pPr>
    </w:p>
    <w:p w:rsidR="00B55019" w:rsidRPr="00A43E70" w:rsidRDefault="00B55019" w:rsidP="00175A2E">
      <w:pPr>
        <w:pStyle w:val="a8"/>
        <w:numPr>
          <w:ilvl w:val="0"/>
          <w:numId w:val="2"/>
        </w:numPr>
        <w:tabs>
          <w:tab w:val="left" w:pos="0"/>
        </w:tabs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ОСВОБОЖДЕНИЕ ОТ ОТВЕТСТВЕННОСТИ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Любая из Сторон освобождается от ответственности за ненадлежащее исполнение условий настоящего Договора, если оно оказалось невозможным вследствие воздействия непреодолимой силы, то есть чрезвычайных и непредотвратимых при данных условиях обстоятельств. 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Случаями непреодолимой силы считаются, в частности, следующие события: наводнение, землетрясение,  иные стихийные бедствия, война, военные действия, акты органов власти и управления, влияющие на исполнение обязательств, национальные и отраслевые забастовки и т.п.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Сторона, подвергнувшаяся воздействию указанных обстоятельств, обязана незамедлительно уведомить другую Сторону, но в любом случае не позднее 3 (Трех) рабочих дней с момента возникновения таких обстоятельств.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В период действия обстоятельств непреодолимой силы и иных обстоятельств, освобождающих от ответственности, обязательства Сторон приостанавливаются. Если эти обстоятельства будут длиться более 3 (Трех) месяцев, то любая из Сторон вправе расторгнуть Договор в одностороннем порядке. 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Если обстоятельства непреодолимой силы и их последствия продолжают действовать более 1 (Одного) месяца, Стороны проводят дополнительные переговоры для выявления приемлемых альтернативных способов исполнения настоящего Договора. </w:t>
      </w:r>
    </w:p>
    <w:p w:rsidR="00B55019" w:rsidRPr="00A43E70" w:rsidRDefault="00B55019" w:rsidP="00B55019">
      <w:pPr>
        <w:ind w:firstLine="360"/>
        <w:jc w:val="center"/>
        <w:rPr>
          <w:rFonts w:ascii="Arial Narrow" w:hAnsi="Arial Narrow"/>
          <w:b/>
          <w:sz w:val="16"/>
          <w:szCs w:val="16"/>
        </w:rPr>
      </w:pPr>
    </w:p>
    <w:p w:rsidR="00D56360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СРОК ДЕЙСТВИЯ И </w:t>
      </w:r>
      <w:r w:rsidR="0047436F" w:rsidRPr="00A43E70">
        <w:rPr>
          <w:rFonts w:ascii="Arial Narrow" w:hAnsi="Arial Narrow"/>
          <w:b/>
          <w:sz w:val="16"/>
          <w:szCs w:val="16"/>
        </w:rPr>
        <w:t>ИЗМЕНЕНИЕ УСЛОВИЙ ОФЕРТЫ</w:t>
      </w:r>
      <w:r w:rsidRPr="00A43E70">
        <w:rPr>
          <w:rFonts w:ascii="Arial Narrow" w:hAnsi="Arial Narrow"/>
          <w:b/>
          <w:sz w:val="16"/>
          <w:szCs w:val="16"/>
        </w:rPr>
        <w:t xml:space="preserve"> </w:t>
      </w:r>
      <w:r w:rsidR="00D77B5A" w:rsidRPr="00A43E70">
        <w:rPr>
          <w:rFonts w:ascii="Arial Narrow" w:hAnsi="Arial Narrow"/>
          <w:b/>
          <w:sz w:val="16"/>
          <w:szCs w:val="16"/>
        </w:rPr>
        <w:t xml:space="preserve">СРОК ДЕЙСТВИЯ ДОГОВОРА. </w:t>
      </w:r>
    </w:p>
    <w:p w:rsidR="00D77B5A" w:rsidRPr="00A43E70" w:rsidRDefault="00D77B5A" w:rsidP="00A43E70">
      <w:pPr>
        <w:pStyle w:val="a8"/>
        <w:ind w:left="36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ИЗМЕНЕНИЕ ПУБЛИЧНОЙ ОФЕРТЫ.</w:t>
      </w:r>
      <w:r w:rsidR="00FB1A20" w:rsidRPr="00A43E70">
        <w:rPr>
          <w:rFonts w:ascii="Arial Narrow" w:hAnsi="Arial Narrow"/>
          <w:b/>
          <w:sz w:val="16"/>
          <w:szCs w:val="16"/>
        </w:rPr>
        <w:t xml:space="preserve"> </w:t>
      </w:r>
      <w:r w:rsidRPr="00A43E70">
        <w:rPr>
          <w:rFonts w:ascii="Arial Narrow" w:hAnsi="Arial Narrow"/>
          <w:b/>
          <w:sz w:val="16"/>
          <w:szCs w:val="16"/>
        </w:rPr>
        <w:t>ИЗМЕНЕНИЕ И РАСТОРЖЕНИЕ ДОГОВОРА</w:t>
      </w:r>
    </w:p>
    <w:p w:rsidR="0047436F" w:rsidRPr="00A43E70" w:rsidRDefault="0047436F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 xml:space="preserve">Настоящая Оферта вступает в силу с момента размещения в сети Интернет по адресу </w:t>
      </w:r>
      <w:r w:rsidR="00A87403" w:rsidRPr="00A43E70">
        <w:rPr>
          <w:rFonts w:ascii="Arial Narrow" w:hAnsi="Arial Narrow"/>
          <w:color w:val="000000"/>
          <w:sz w:val="16"/>
          <w:szCs w:val="16"/>
        </w:rPr>
        <w:t>http://www.</w:t>
      </w:r>
      <w:r w:rsidR="0078036C" w:rsidRPr="0078036C">
        <w:rPr>
          <w:rFonts w:ascii="Arial Narrow" w:hAnsi="Arial Narrow"/>
          <w:color w:val="000000"/>
          <w:sz w:val="16"/>
          <w:szCs w:val="16"/>
        </w:rPr>
        <w:t>wheelparts.ru</w:t>
      </w:r>
      <w:r w:rsidRPr="00A43E70">
        <w:rPr>
          <w:rFonts w:ascii="Arial Narrow" w:hAnsi="Arial Narrow"/>
          <w:color w:val="000000"/>
          <w:sz w:val="16"/>
          <w:szCs w:val="16"/>
        </w:rPr>
        <w:t xml:space="preserve"> и действует до момента отзыва Оферты Поставщиком.</w:t>
      </w:r>
    </w:p>
    <w:p w:rsidR="0047436F" w:rsidRPr="00A43E70" w:rsidRDefault="0047436F" w:rsidP="00175A2E">
      <w:pPr>
        <w:pStyle w:val="a8"/>
        <w:numPr>
          <w:ilvl w:val="2"/>
          <w:numId w:val="2"/>
        </w:numPr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>Поставщик оставляет за собой право внести изменения в условия Оферты и/или отозвать Оферту в любой момент по своему усмотрению.</w:t>
      </w:r>
    </w:p>
    <w:p w:rsidR="0047436F" w:rsidRPr="00A43E70" w:rsidRDefault="0047436F" w:rsidP="00175A2E">
      <w:pPr>
        <w:pStyle w:val="a8"/>
        <w:numPr>
          <w:ilvl w:val="2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>В случае внесения Поставщиком изменений в Оферту, такие изменения вступают в силу с момента размещения измененного текста Оферты в с</w:t>
      </w:r>
      <w:r w:rsidR="00D77B5A" w:rsidRPr="00A43E70">
        <w:rPr>
          <w:rFonts w:ascii="Arial Narrow" w:hAnsi="Arial Narrow"/>
          <w:color w:val="000000"/>
          <w:sz w:val="16"/>
          <w:szCs w:val="16"/>
        </w:rPr>
        <w:t>ети Интернет по указанному в п.13.1</w:t>
      </w:r>
      <w:r w:rsidRPr="00A43E70">
        <w:rPr>
          <w:rFonts w:ascii="Arial Narrow" w:hAnsi="Arial Narrow"/>
          <w:color w:val="000000"/>
          <w:sz w:val="16"/>
          <w:szCs w:val="16"/>
        </w:rPr>
        <w:t xml:space="preserve"> адресу, если иной срок вступления изменений в силу не определен дополнительно при таком размещении.</w:t>
      </w:r>
      <w:r w:rsidR="00FB1A20" w:rsidRPr="00A43E70">
        <w:rPr>
          <w:rFonts w:ascii="Arial Narrow" w:hAnsi="Arial Narrow"/>
          <w:color w:val="000000"/>
          <w:sz w:val="16"/>
          <w:szCs w:val="16"/>
        </w:rPr>
        <w:t xml:space="preserve"> </w:t>
      </w:r>
    </w:p>
    <w:p w:rsidR="0047436F" w:rsidRPr="00A43E70" w:rsidRDefault="0047436F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>Акцепт Оферты Покупателем создает Договор поставки (</w:t>
      </w:r>
      <w:hyperlink r:id="rId8" w:anchor="3532" w:history="1">
        <w:r w:rsidRPr="00A43E70">
          <w:rPr>
            <w:rFonts w:ascii="Arial Narrow" w:hAnsi="Arial Narrow"/>
            <w:color w:val="000000"/>
            <w:sz w:val="16"/>
            <w:szCs w:val="16"/>
          </w:rPr>
          <w:t>статья 438, 506 ГК РФ</w:t>
        </w:r>
      </w:hyperlink>
      <w:r w:rsidRPr="00A43E70">
        <w:rPr>
          <w:rFonts w:ascii="Arial Narrow" w:hAnsi="Arial Narrow"/>
          <w:color w:val="000000"/>
          <w:sz w:val="16"/>
          <w:szCs w:val="16"/>
        </w:rPr>
        <w:t>) на условиях Оферты.</w:t>
      </w:r>
    </w:p>
    <w:p w:rsidR="0047436F" w:rsidRPr="00A43E70" w:rsidRDefault="0047436F" w:rsidP="00175A2E">
      <w:pPr>
        <w:pStyle w:val="a8"/>
        <w:numPr>
          <w:ilvl w:val="2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>Договор вступает в силу с момента Акцепта Оферты Покупателем и действует до момента отзыва Оферты.</w:t>
      </w:r>
    </w:p>
    <w:p w:rsidR="00D56360" w:rsidRPr="00A43E70" w:rsidRDefault="0047436F" w:rsidP="00175A2E">
      <w:pPr>
        <w:pStyle w:val="a8"/>
        <w:numPr>
          <w:ilvl w:val="2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 xml:space="preserve">Покупатель соглашается и признает, что внесение изменений в Оферту влечет за собой внесение этих изменений в заключенный и действующий между Покупателем и Поставщиком Договор, и эти изменения в Договоре вступают в силу одновременно с такими изменениями в Оферте. </w:t>
      </w:r>
    </w:p>
    <w:p w:rsidR="0047436F" w:rsidRPr="00A43E70" w:rsidRDefault="0047436F" w:rsidP="00175A2E">
      <w:pPr>
        <w:pStyle w:val="a8"/>
        <w:numPr>
          <w:ilvl w:val="2"/>
          <w:numId w:val="2"/>
        </w:numPr>
        <w:jc w:val="both"/>
        <w:rPr>
          <w:rFonts w:ascii="Arial Narrow" w:hAnsi="Arial Narrow"/>
          <w:color w:val="000000"/>
          <w:sz w:val="16"/>
          <w:szCs w:val="16"/>
        </w:rPr>
      </w:pPr>
      <w:r w:rsidRPr="00A43E70">
        <w:rPr>
          <w:rFonts w:ascii="Arial Narrow" w:hAnsi="Arial Narrow"/>
          <w:color w:val="000000"/>
          <w:sz w:val="16"/>
          <w:szCs w:val="16"/>
        </w:rPr>
        <w:t>В случае отзыва Оферты Поставщиком в течение срока действия Договора, Договор считается прекращенным с момента отзыва, если иное не оговорено Поставщиком при отзыве Оферты.</w:t>
      </w:r>
    </w:p>
    <w:p w:rsidR="0047436F" w:rsidRPr="00A43E70" w:rsidRDefault="0047436F" w:rsidP="00E461D5">
      <w:pPr>
        <w:rPr>
          <w:rFonts w:ascii="Arial Narrow" w:hAnsi="Arial Narrow"/>
          <w:b/>
          <w:sz w:val="16"/>
          <w:szCs w:val="16"/>
        </w:rPr>
      </w:pPr>
    </w:p>
    <w:p w:rsidR="00B55019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РАЗРЕШЕНИЕ СПОРОВ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tabs>
          <w:tab w:val="left" w:pos="851"/>
        </w:tabs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Все споры и разногласия, которые могут возникнуть из настоящего Договора или в связи с ним, будут, по возможности, решаться путем переговоров между Сторонами.</w:t>
      </w:r>
    </w:p>
    <w:p w:rsidR="00B55019" w:rsidRPr="0078036C" w:rsidRDefault="00B55019" w:rsidP="0078036C">
      <w:pPr>
        <w:pStyle w:val="a8"/>
        <w:numPr>
          <w:ilvl w:val="1"/>
          <w:numId w:val="2"/>
        </w:numPr>
        <w:ind w:firstLine="360"/>
        <w:jc w:val="both"/>
        <w:rPr>
          <w:rFonts w:ascii="Arial Narrow" w:hAnsi="Arial Narrow"/>
          <w:b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 xml:space="preserve">В случае если Стороны не придут к соглашению во внесудебном порядке, то дело подлежит рассмотрению в </w:t>
      </w:r>
      <w:r w:rsidR="0078036C">
        <w:rPr>
          <w:rFonts w:ascii="Arial Narrow" w:hAnsi="Arial Narrow"/>
          <w:sz w:val="16"/>
          <w:szCs w:val="16"/>
        </w:rPr>
        <w:t>Борисоглебском городском суде.</w:t>
      </w:r>
    </w:p>
    <w:p w:rsidR="00B55019" w:rsidRPr="00A43E70" w:rsidRDefault="00B55019" w:rsidP="00175A2E">
      <w:pPr>
        <w:pStyle w:val="a8"/>
        <w:numPr>
          <w:ilvl w:val="0"/>
          <w:numId w:val="2"/>
        </w:num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ПРОЧИЕ УСЛОВИЯ</w:t>
      </w:r>
    </w:p>
    <w:p w:rsidR="00E461D5" w:rsidRPr="00A43E70" w:rsidRDefault="00E461D5" w:rsidP="00175A2E">
      <w:pPr>
        <w:pStyle w:val="a8"/>
        <w:numPr>
          <w:ilvl w:val="1"/>
          <w:numId w:val="2"/>
        </w:numPr>
        <w:tabs>
          <w:tab w:val="left" w:pos="851"/>
        </w:tabs>
        <w:jc w:val="both"/>
        <w:rPr>
          <w:rFonts w:ascii="Arial Narrow" w:hAnsi="Arial Narrow"/>
          <w:bCs/>
          <w:sz w:val="16"/>
          <w:szCs w:val="16"/>
        </w:rPr>
      </w:pPr>
      <w:r w:rsidRPr="00A43E70">
        <w:rPr>
          <w:rFonts w:ascii="Arial Narrow" w:hAnsi="Arial Narrow"/>
          <w:bCs/>
          <w:sz w:val="16"/>
          <w:szCs w:val="16"/>
        </w:rPr>
        <w:lastRenderedPageBreak/>
        <w:t xml:space="preserve">В случае изменения Поставщиком своего юридического, фактического и (или) почтовый адрес, а также платежных реквизитов, он должен сообщить об этом путем публикации измененных данных на </w:t>
      </w:r>
      <w:r w:rsidR="00641ED7" w:rsidRPr="00A43E70">
        <w:rPr>
          <w:rFonts w:ascii="Arial Narrow" w:hAnsi="Arial Narrow"/>
          <w:bCs/>
          <w:sz w:val="16"/>
          <w:szCs w:val="16"/>
        </w:rPr>
        <w:t>С</w:t>
      </w:r>
      <w:r w:rsidRPr="00A43E70">
        <w:rPr>
          <w:rFonts w:ascii="Arial Narrow" w:hAnsi="Arial Narrow"/>
          <w:bCs/>
          <w:sz w:val="16"/>
          <w:szCs w:val="16"/>
        </w:rPr>
        <w:t>айте</w:t>
      </w:r>
    </w:p>
    <w:p w:rsidR="00E461D5" w:rsidRPr="00A43E70" w:rsidRDefault="00E461D5" w:rsidP="00175A2E">
      <w:pPr>
        <w:pStyle w:val="a8"/>
        <w:numPr>
          <w:ilvl w:val="1"/>
          <w:numId w:val="2"/>
        </w:numPr>
        <w:tabs>
          <w:tab w:val="left" w:pos="851"/>
        </w:tabs>
        <w:jc w:val="both"/>
        <w:rPr>
          <w:rFonts w:ascii="Arial Narrow" w:hAnsi="Arial Narrow"/>
          <w:bCs/>
          <w:sz w:val="16"/>
          <w:szCs w:val="16"/>
        </w:rPr>
      </w:pPr>
      <w:r w:rsidRPr="00A43E70">
        <w:rPr>
          <w:rFonts w:ascii="Arial Narrow" w:hAnsi="Arial Narrow"/>
          <w:bCs/>
          <w:sz w:val="16"/>
          <w:szCs w:val="16"/>
        </w:rPr>
        <w:t>Не вступая в противоречие с условиями Оферты, Покупатель и Поставщик вправе в любое время оформить Договор на поставку Товаров в форме письменного двухстороннего документа.</w:t>
      </w:r>
    </w:p>
    <w:p w:rsidR="00B55019" w:rsidRPr="00A43E70" w:rsidRDefault="00B55019" w:rsidP="00175A2E">
      <w:pPr>
        <w:pStyle w:val="a8"/>
        <w:numPr>
          <w:ilvl w:val="1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Представители Сторон будут при необходимости проводить рабочие встречи и консультации в целях рассмотрения вопросов укрепления и повышения эффективности сотрудничества в рамках настоящего Договора.  </w:t>
      </w:r>
    </w:p>
    <w:p w:rsidR="00A43E70" w:rsidRDefault="00A43E70" w:rsidP="00A43E70">
      <w:pPr>
        <w:rPr>
          <w:rFonts w:ascii="Arial Narrow" w:hAnsi="Arial Narrow"/>
          <w:b/>
          <w:sz w:val="21"/>
          <w:szCs w:val="21"/>
        </w:rPr>
      </w:pPr>
    </w:p>
    <w:p w:rsidR="00A43E70" w:rsidRDefault="00A43E70" w:rsidP="00A43E70">
      <w:pPr>
        <w:rPr>
          <w:rFonts w:ascii="Arial Narrow" w:hAnsi="Arial Narrow"/>
          <w:b/>
          <w:sz w:val="21"/>
          <w:szCs w:val="21"/>
        </w:rPr>
      </w:pPr>
    </w:p>
    <w:p w:rsidR="00B55019" w:rsidRPr="00A43E70" w:rsidRDefault="009F5D09" w:rsidP="00A43E70">
      <w:pPr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1</w:t>
      </w:r>
      <w:r w:rsidR="007E5F07" w:rsidRPr="00A43E70">
        <w:rPr>
          <w:rFonts w:ascii="Arial Narrow" w:hAnsi="Arial Narrow"/>
          <w:b/>
          <w:sz w:val="16"/>
          <w:szCs w:val="16"/>
        </w:rPr>
        <w:t>5</w:t>
      </w:r>
      <w:r w:rsidR="00B55019" w:rsidRPr="00A43E70">
        <w:rPr>
          <w:rFonts w:ascii="Arial Narrow" w:hAnsi="Arial Narrow"/>
          <w:b/>
          <w:sz w:val="16"/>
          <w:szCs w:val="16"/>
        </w:rPr>
        <w:t xml:space="preserve">. </w:t>
      </w:r>
      <w:r w:rsidR="009969B8">
        <w:rPr>
          <w:rFonts w:ascii="Arial Narrow" w:hAnsi="Arial Narrow"/>
          <w:b/>
          <w:sz w:val="16"/>
          <w:szCs w:val="16"/>
        </w:rPr>
        <w:t xml:space="preserve">    </w:t>
      </w:r>
      <w:r w:rsidR="00E461D5" w:rsidRPr="00A43E70">
        <w:rPr>
          <w:rFonts w:ascii="Arial Narrow" w:hAnsi="Arial Narrow"/>
          <w:b/>
          <w:sz w:val="16"/>
          <w:szCs w:val="16"/>
        </w:rPr>
        <w:t>РЕКВИЗИТЫ ПОСТАВЩИКА</w:t>
      </w:r>
      <w:r w:rsidR="00B55019" w:rsidRPr="00A43E70">
        <w:rPr>
          <w:rFonts w:ascii="Arial Narrow" w:hAnsi="Arial Narrow"/>
          <w:b/>
          <w:sz w:val="16"/>
          <w:szCs w:val="16"/>
        </w:rPr>
        <w:t>:</w:t>
      </w:r>
    </w:p>
    <w:p w:rsidR="00A43E70" w:rsidRPr="00A43E70" w:rsidRDefault="00B55019" w:rsidP="00A43E70">
      <w:pPr>
        <w:ind w:firstLine="36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                    </w:t>
      </w:r>
    </w:p>
    <w:p w:rsidR="00E461D5" w:rsidRPr="00A43E70" w:rsidRDefault="00E461D5" w:rsidP="00201694">
      <w:pPr>
        <w:pStyle w:val="31"/>
        <w:tabs>
          <w:tab w:val="left" w:pos="8222"/>
        </w:tabs>
        <w:spacing w:after="0"/>
        <w:ind w:left="0" w:right="72"/>
        <w:rPr>
          <w:rFonts w:ascii="Arial Narrow" w:eastAsia="Calibri" w:hAnsi="Arial Narrow"/>
          <w:b/>
          <w:lang w:eastAsia="en-US"/>
        </w:rPr>
      </w:pPr>
      <w:r w:rsidRPr="00A43E70">
        <w:rPr>
          <w:rFonts w:ascii="Arial Narrow" w:eastAsia="Calibri" w:hAnsi="Arial Narrow"/>
          <w:b/>
          <w:lang w:eastAsia="en-US"/>
        </w:rPr>
        <w:t>ООО «</w:t>
      </w:r>
      <w:r w:rsidR="0078036C">
        <w:rPr>
          <w:rFonts w:ascii="Arial Narrow" w:eastAsia="Calibri" w:hAnsi="Arial Narrow"/>
          <w:b/>
          <w:lang w:eastAsia="en-US"/>
        </w:rPr>
        <w:t>Борисоглебск-АВТО</w:t>
      </w:r>
      <w:r w:rsidRPr="00A43E70">
        <w:rPr>
          <w:rFonts w:ascii="Arial Narrow" w:eastAsia="Calibri" w:hAnsi="Arial Narrow"/>
          <w:b/>
          <w:lang w:eastAsia="en-US"/>
        </w:rPr>
        <w:t>»</w:t>
      </w:r>
    </w:p>
    <w:p w:rsidR="00155C4C" w:rsidRDefault="00155C4C" w:rsidP="0078036C">
      <w:pPr>
        <w:suppressAutoHyphens/>
        <w:jc w:val="both"/>
        <w:rPr>
          <w:rFonts w:ascii="Arial Narrow" w:hAnsi="Arial Narrow"/>
          <w:sz w:val="16"/>
          <w:szCs w:val="16"/>
        </w:rPr>
      </w:pPr>
    </w:p>
    <w:p w:rsidR="0078036C" w:rsidRPr="0078036C" w:rsidRDefault="0078036C" w:rsidP="0078036C">
      <w:pPr>
        <w:suppressAutoHyphens/>
        <w:jc w:val="both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 xml:space="preserve">Юридический и почтовый адрес: 397165, Воронежская область, </w:t>
      </w:r>
      <w:proofErr w:type="gramStart"/>
      <w:r w:rsidRPr="0078036C">
        <w:rPr>
          <w:rFonts w:ascii="Arial Narrow" w:hAnsi="Arial Narrow"/>
          <w:sz w:val="16"/>
          <w:szCs w:val="16"/>
        </w:rPr>
        <w:t>г</w:t>
      </w:r>
      <w:proofErr w:type="gramEnd"/>
      <w:r w:rsidRPr="0078036C">
        <w:rPr>
          <w:rFonts w:ascii="Arial Narrow" w:hAnsi="Arial Narrow"/>
          <w:sz w:val="16"/>
          <w:szCs w:val="16"/>
        </w:rPr>
        <w:t xml:space="preserve">. Борисоглебск, ул. </w:t>
      </w:r>
      <w:proofErr w:type="spellStart"/>
      <w:r w:rsidRPr="0078036C">
        <w:rPr>
          <w:rFonts w:ascii="Arial Narrow" w:hAnsi="Arial Narrow"/>
          <w:sz w:val="16"/>
          <w:szCs w:val="16"/>
        </w:rPr>
        <w:t>Матросовская</w:t>
      </w:r>
      <w:proofErr w:type="spellEnd"/>
      <w:r w:rsidRPr="0078036C">
        <w:rPr>
          <w:rFonts w:ascii="Arial Narrow" w:hAnsi="Arial Narrow"/>
          <w:sz w:val="16"/>
          <w:szCs w:val="16"/>
        </w:rPr>
        <w:t>, д. 127</w:t>
      </w:r>
    </w:p>
    <w:p w:rsidR="0078036C" w:rsidRPr="0078036C" w:rsidRDefault="0078036C" w:rsidP="0078036C">
      <w:pPr>
        <w:jc w:val="both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>ИНН 3604016640 КПП 360401001</w:t>
      </w:r>
    </w:p>
    <w:p w:rsidR="0078036C" w:rsidRPr="0078036C" w:rsidRDefault="0078036C" w:rsidP="0078036C">
      <w:pPr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 xml:space="preserve">ОГРН 1073604000458,   </w:t>
      </w:r>
    </w:p>
    <w:p w:rsidR="0078036C" w:rsidRPr="0078036C" w:rsidRDefault="0078036C" w:rsidP="0078036C">
      <w:pPr>
        <w:ind w:right="-30"/>
        <w:rPr>
          <w:rFonts w:ascii="Arial Narrow" w:hAnsi="Arial Narrow"/>
          <w:sz w:val="16"/>
          <w:szCs w:val="16"/>
        </w:rPr>
      </w:pPr>
      <w:proofErr w:type="gramStart"/>
      <w:r w:rsidRPr="0078036C">
        <w:rPr>
          <w:rFonts w:ascii="Arial Narrow" w:hAnsi="Arial Narrow"/>
          <w:sz w:val="16"/>
          <w:szCs w:val="16"/>
        </w:rPr>
        <w:t>Р</w:t>
      </w:r>
      <w:proofErr w:type="gramEnd"/>
      <w:r w:rsidRPr="0078036C">
        <w:rPr>
          <w:rFonts w:ascii="Arial Narrow" w:hAnsi="Arial Narrow"/>
          <w:sz w:val="16"/>
          <w:szCs w:val="16"/>
        </w:rPr>
        <w:t>/</w:t>
      </w:r>
      <w:proofErr w:type="spellStart"/>
      <w:r w:rsidRPr="0078036C">
        <w:rPr>
          <w:rFonts w:ascii="Arial Narrow" w:hAnsi="Arial Narrow"/>
          <w:sz w:val="16"/>
          <w:szCs w:val="16"/>
        </w:rPr>
        <w:t>сч</w:t>
      </w:r>
      <w:proofErr w:type="spellEnd"/>
      <w:r w:rsidRPr="0078036C">
        <w:rPr>
          <w:rFonts w:ascii="Arial Narrow" w:hAnsi="Arial Narrow"/>
          <w:sz w:val="16"/>
          <w:szCs w:val="16"/>
        </w:rPr>
        <w:t xml:space="preserve"> 40702810813060110698  </w:t>
      </w:r>
    </w:p>
    <w:p w:rsidR="0078036C" w:rsidRPr="0078036C" w:rsidRDefault="0078036C" w:rsidP="0078036C">
      <w:pPr>
        <w:suppressAutoHyphens/>
        <w:ind w:right="-28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 xml:space="preserve">Центрально-Черноземный банк Сбербанка России  </w:t>
      </w:r>
    </w:p>
    <w:p w:rsidR="0078036C" w:rsidRPr="0078036C" w:rsidRDefault="0078036C" w:rsidP="0078036C">
      <w:pPr>
        <w:suppressAutoHyphens/>
        <w:ind w:right="-28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 xml:space="preserve">г. Воронеж </w:t>
      </w:r>
    </w:p>
    <w:p w:rsidR="0078036C" w:rsidRPr="0078036C" w:rsidRDefault="0078036C" w:rsidP="0078036C">
      <w:pPr>
        <w:ind w:right="-30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>К/</w:t>
      </w:r>
      <w:proofErr w:type="spellStart"/>
      <w:r w:rsidRPr="0078036C">
        <w:rPr>
          <w:rFonts w:ascii="Arial Narrow" w:hAnsi="Arial Narrow"/>
          <w:sz w:val="16"/>
          <w:szCs w:val="16"/>
        </w:rPr>
        <w:t>сч</w:t>
      </w:r>
      <w:proofErr w:type="spellEnd"/>
      <w:r w:rsidRPr="0078036C">
        <w:rPr>
          <w:rFonts w:ascii="Arial Narrow" w:hAnsi="Arial Narrow"/>
          <w:sz w:val="16"/>
          <w:szCs w:val="16"/>
        </w:rPr>
        <w:t xml:space="preserve"> 30101810600000000681 БИК 042007681</w:t>
      </w:r>
    </w:p>
    <w:p w:rsidR="0078036C" w:rsidRPr="0078036C" w:rsidRDefault="0078036C" w:rsidP="0078036C">
      <w:pPr>
        <w:jc w:val="both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>В лице управляющего Ивашкина Виктора Викторовича</w:t>
      </w:r>
    </w:p>
    <w:p w:rsidR="0078036C" w:rsidRPr="0078036C" w:rsidRDefault="0078036C" w:rsidP="0078036C">
      <w:pPr>
        <w:jc w:val="both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>тел/факс (47354) 6-65-06</w:t>
      </w:r>
    </w:p>
    <w:p w:rsidR="00E14596" w:rsidRPr="0078036C" w:rsidRDefault="00B55019" w:rsidP="00B55019">
      <w:pPr>
        <w:ind w:left="708" w:firstLine="708"/>
        <w:rPr>
          <w:rFonts w:ascii="Arial Narrow" w:hAnsi="Arial Narrow"/>
          <w:sz w:val="16"/>
          <w:szCs w:val="16"/>
        </w:rPr>
      </w:pPr>
      <w:r w:rsidRPr="0078036C">
        <w:rPr>
          <w:rFonts w:ascii="Arial Narrow" w:hAnsi="Arial Narrow"/>
          <w:sz w:val="16"/>
          <w:szCs w:val="16"/>
        </w:rPr>
        <w:t xml:space="preserve">   </w:t>
      </w:r>
      <w:r w:rsidRPr="0078036C">
        <w:rPr>
          <w:rFonts w:ascii="Arial Narrow" w:hAnsi="Arial Narrow"/>
          <w:sz w:val="16"/>
          <w:szCs w:val="16"/>
        </w:rPr>
        <w:tab/>
      </w:r>
      <w:r w:rsidRPr="0078036C">
        <w:rPr>
          <w:rFonts w:ascii="Arial Narrow" w:hAnsi="Arial Narrow"/>
          <w:sz w:val="16"/>
          <w:szCs w:val="16"/>
        </w:rPr>
        <w:tab/>
      </w:r>
      <w:r w:rsidRPr="0078036C">
        <w:rPr>
          <w:rFonts w:ascii="Arial Narrow" w:hAnsi="Arial Narrow"/>
          <w:sz w:val="16"/>
          <w:szCs w:val="16"/>
        </w:rPr>
        <w:tab/>
        <w:t xml:space="preserve">                       </w:t>
      </w:r>
    </w:p>
    <w:p w:rsidR="00815823" w:rsidRPr="0078036C" w:rsidRDefault="00815823" w:rsidP="00815823">
      <w:pPr>
        <w:pStyle w:val="a8"/>
        <w:spacing w:before="120"/>
        <w:ind w:left="0"/>
        <w:rPr>
          <w:rFonts w:ascii="Arial Narrow" w:hAnsi="Arial Narrow"/>
          <w:i/>
          <w:sz w:val="16"/>
          <w:szCs w:val="16"/>
        </w:rPr>
      </w:pPr>
    </w:p>
    <w:p w:rsidR="0078036C" w:rsidRDefault="00DD36DF" w:rsidP="00401B8A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01 </w:t>
      </w:r>
      <w:r w:rsidR="0078036C">
        <w:rPr>
          <w:rFonts w:ascii="Arial Narrow" w:hAnsi="Arial Narrow"/>
          <w:sz w:val="16"/>
          <w:szCs w:val="16"/>
        </w:rPr>
        <w:t>мая</w:t>
      </w:r>
      <w:r w:rsidRPr="00A43E70">
        <w:rPr>
          <w:rFonts w:ascii="Arial Narrow" w:hAnsi="Arial Narrow"/>
          <w:sz w:val="16"/>
          <w:szCs w:val="16"/>
        </w:rPr>
        <w:t xml:space="preserve"> </w:t>
      </w:r>
      <w:r w:rsidR="00815823" w:rsidRPr="00A43E70">
        <w:rPr>
          <w:rFonts w:ascii="Arial Narrow" w:hAnsi="Arial Narrow"/>
          <w:sz w:val="16"/>
          <w:szCs w:val="16"/>
        </w:rPr>
        <w:t xml:space="preserve"> </w:t>
      </w:r>
      <w:r w:rsidRPr="00A43E70">
        <w:rPr>
          <w:rFonts w:ascii="Arial Narrow" w:hAnsi="Arial Narrow"/>
          <w:sz w:val="16"/>
          <w:szCs w:val="16"/>
        </w:rPr>
        <w:t>2014</w:t>
      </w:r>
      <w:r w:rsidR="0078036C">
        <w:rPr>
          <w:rFonts w:ascii="Arial Narrow" w:hAnsi="Arial Narrow"/>
          <w:sz w:val="16"/>
          <w:szCs w:val="16"/>
        </w:rPr>
        <w:t xml:space="preserve"> г.</w:t>
      </w:r>
    </w:p>
    <w:p w:rsidR="00B55019" w:rsidRPr="00A43E70" w:rsidRDefault="00815823" w:rsidP="00401B8A">
      <w:pPr>
        <w:pStyle w:val="a8"/>
        <w:spacing w:before="120"/>
        <w:ind w:left="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</w:t>
      </w:r>
      <w:r w:rsidR="00155C4C">
        <w:rPr>
          <w:rFonts w:ascii="Arial Narrow" w:hAnsi="Arial Narrow"/>
          <w:sz w:val="16"/>
          <w:szCs w:val="16"/>
        </w:rPr>
        <w:t xml:space="preserve">Управляющий </w:t>
      </w:r>
      <w:r w:rsidRPr="00A43E70">
        <w:rPr>
          <w:rFonts w:ascii="Arial Narrow" w:hAnsi="Arial Narrow"/>
          <w:sz w:val="16"/>
          <w:szCs w:val="16"/>
        </w:rPr>
        <w:t xml:space="preserve"> </w:t>
      </w:r>
      <w:r w:rsidR="00155C4C">
        <w:rPr>
          <w:rFonts w:ascii="Arial Narrow" w:hAnsi="Arial Narrow"/>
          <w:sz w:val="16"/>
          <w:szCs w:val="16"/>
        </w:rPr>
        <w:t xml:space="preserve">ИП </w:t>
      </w:r>
      <w:r w:rsidR="0078036C">
        <w:rPr>
          <w:rFonts w:ascii="Arial Narrow" w:hAnsi="Arial Narrow"/>
          <w:sz w:val="16"/>
          <w:szCs w:val="16"/>
        </w:rPr>
        <w:t>Ивашкин В.В.</w:t>
      </w:r>
      <w:r w:rsidR="00155C4C">
        <w:rPr>
          <w:rFonts w:ascii="Arial Narrow" w:hAnsi="Arial Narrow"/>
          <w:sz w:val="16"/>
          <w:szCs w:val="16"/>
        </w:rPr>
        <w:t xml:space="preserve"> ___________</w:t>
      </w:r>
    </w:p>
    <w:p w:rsidR="005142C6" w:rsidRPr="00AB57AB" w:rsidRDefault="005142C6" w:rsidP="00401B8A">
      <w:pPr>
        <w:pStyle w:val="a8"/>
        <w:spacing w:before="120"/>
        <w:ind w:left="0"/>
        <w:rPr>
          <w:rFonts w:ascii="Arial Narrow" w:hAnsi="Arial Narrow"/>
          <w:b/>
          <w:sz w:val="21"/>
          <w:szCs w:val="21"/>
        </w:rPr>
      </w:pPr>
    </w:p>
    <w:p w:rsidR="007E5F07" w:rsidRDefault="007E5F07" w:rsidP="005142C6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7E5F07" w:rsidRDefault="007E5F07" w:rsidP="005142C6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7E5F07" w:rsidRDefault="007E5F07" w:rsidP="005142C6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7E5F07" w:rsidRDefault="007E5F07" w:rsidP="005142C6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D56360" w:rsidRDefault="00D56360" w:rsidP="00D56360">
      <w:pPr>
        <w:pStyle w:val="a8"/>
        <w:spacing w:before="120"/>
        <w:ind w:left="0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16"/>
          <w:szCs w:val="16"/>
        </w:rPr>
      </w:pPr>
    </w:p>
    <w:p w:rsidR="00155C4C" w:rsidRDefault="00155C4C">
      <w:pPr>
        <w:rPr>
          <w:rFonts w:ascii="Arial Narrow" w:eastAsiaTheme="minorHAnsi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br w:type="page"/>
      </w:r>
    </w:p>
    <w:p w:rsidR="005142C6" w:rsidRPr="009969B8" w:rsidRDefault="005142C6" w:rsidP="00D56360">
      <w:pPr>
        <w:pStyle w:val="a8"/>
        <w:spacing w:before="120"/>
        <w:ind w:left="0"/>
        <w:jc w:val="right"/>
        <w:rPr>
          <w:rFonts w:ascii="Arial Narrow" w:hAnsi="Arial Narrow"/>
          <w:b/>
          <w:sz w:val="18"/>
          <w:szCs w:val="18"/>
        </w:rPr>
      </w:pPr>
      <w:r w:rsidRPr="009969B8">
        <w:rPr>
          <w:rFonts w:ascii="Arial Narrow" w:hAnsi="Arial Narrow"/>
          <w:b/>
          <w:sz w:val="18"/>
          <w:szCs w:val="18"/>
        </w:rPr>
        <w:lastRenderedPageBreak/>
        <w:t>Приложение №1</w:t>
      </w:r>
    </w:p>
    <w:p w:rsidR="005142C6" w:rsidRPr="009969B8" w:rsidRDefault="005142C6" w:rsidP="005142C6">
      <w:pPr>
        <w:pStyle w:val="a8"/>
        <w:spacing w:before="120"/>
        <w:ind w:left="0"/>
        <w:jc w:val="right"/>
        <w:rPr>
          <w:rFonts w:ascii="Arial Narrow" w:hAnsi="Arial Narrow"/>
          <w:b/>
          <w:sz w:val="18"/>
          <w:szCs w:val="18"/>
        </w:rPr>
      </w:pPr>
      <w:r w:rsidRPr="009969B8">
        <w:rPr>
          <w:rFonts w:ascii="Arial Narrow" w:hAnsi="Arial Narrow"/>
          <w:b/>
          <w:sz w:val="18"/>
          <w:szCs w:val="18"/>
        </w:rPr>
        <w:t>К договору поставки №</w:t>
      </w:r>
      <w:r w:rsidR="009969B8" w:rsidRPr="009969B8">
        <w:rPr>
          <w:rFonts w:ascii="Arial Narrow" w:hAnsi="Arial Narrow"/>
          <w:b/>
          <w:sz w:val="18"/>
          <w:szCs w:val="18"/>
        </w:rPr>
        <w:t xml:space="preserve"> </w:t>
      </w:r>
      <w:r w:rsidR="009969B8" w:rsidRPr="009969B8">
        <w:rPr>
          <w:rFonts w:ascii="Arial Narrow" w:hAnsi="Arial Narrow"/>
          <w:b/>
          <w:snapToGrid w:val="0"/>
          <w:sz w:val="18"/>
          <w:szCs w:val="18"/>
        </w:rPr>
        <w:t>ОФ/1</w:t>
      </w:r>
    </w:p>
    <w:p w:rsidR="005142C6" w:rsidRPr="00A43E70" w:rsidRDefault="005142C6" w:rsidP="00401B8A">
      <w:pPr>
        <w:pStyle w:val="a8"/>
        <w:spacing w:before="120"/>
        <w:ind w:left="0"/>
        <w:rPr>
          <w:rFonts w:ascii="Arial Narrow" w:hAnsi="Arial Narrow"/>
          <w:b/>
          <w:sz w:val="16"/>
          <w:szCs w:val="16"/>
        </w:rPr>
      </w:pPr>
    </w:p>
    <w:p w:rsidR="005142C6" w:rsidRPr="00A43E70" w:rsidRDefault="005142C6" w:rsidP="005142C6">
      <w:pPr>
        <w:pStyle w:val="a8"/>
        <w:spacing w:before="120" w:line="360" w:lineRule="auto"/>
        <w:ind w:left="0"/>
        <w:jc w:val="center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ТЕРМИНЫ  И  </w:t>
      </w:r>
      <w:r w:rsidR="00AB57AB" w:rsidRPr="00A43E70">
        <w:rPr>
          <w:rFonts w:ascii="Arial Narrow" w:hAnsi="Arial Narrow"/>
          <w:b/>
          <w:sz w:val="16"/>
          <w:szCs w:val="16"/>
        </w:rPr>
        <w:t>ПОНЯТИЯ</w:t>
      </w:r>
    </w:p>
    <w:p w:rsidR="005142C6" w:rsidRPr="00A43E70" w:rsidRDefault="005142C6" w:rsidP="005142C6">
      <w:pPr>
        <w:pStyle w:val="a8"/>
        <w:spacing w:before="120" w:line="360" w:lineRule="auto"/>
        <w:ind w:left="0"/>
        <w:jc w:val="center"/>
        <w:rPr>
          <w:rFonts w:ascii="Arial Narrow" w:hAnsi="Arial Narrow"/>
          <w:b/>
          <w:sz w:val="16"/>
          <w:szCs w:val="16"/>
        </w:rPr>
      </w:pP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Акт сверки взаиморасчётов</w:t>
      </w:r>
      <w:r w:rsidRPr="00A43E70">
        <w:rPr>
          <w:rFonts w:ascii="Arial Narrow" w:hAnsi="Arial Narrow"/>
          <w:sz w:val="16"/>
          <w:szCs w:val="16"/>
        </w:rPr>
        <w:t xml:space="preserve"> — бухгалтерский документ, подтверждающий состояние взаиморасчётов между Поставщиком и Покупателем;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Акцепт</w:t>
      </w:r>
      <w:r w:rsidRPr="00A43E70">
        <w:rPr>
          <w:rFonts w:ascii="Arial Narrow" w:hAnsi="Arial Narrow"/>
          <w:sz w:val="16"/>
          <w:szCs w:val="16"/>
        </w:rPr>
        <w:t xml:space="preserve"> – полное и безоговорочное принятие Покупателем условий Договора, подтвержденное его Регистрацией и передачей Товара в работу из Корзины с помощью кнопки «Отправить Заказ»;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Баланс </w:t>
      </w:r>
      <w:r w:rsidRPr="00A43E70">
        <w:rPr>
          <w:rFonts w:ascii="Arial Narrow" w:hAnsi="Arial Narrow"/>
          <w:sz w:val="16"/>
          <w:szCs w:val="16"/>
        </w:rPr>
        <w:t xml:space="preserve">– итоговое сальдо лицевого счёта Покупателя; 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Дата оплаты Товара – </w:t>
      </w:r>
      <w:r w:rsidRPr="00A43E70">
        <w:rPr>
          <w:rFonts w:ascii="Arial Narrow" w:hAnsi="Arial Narrow"/>
          <w:sz w:val="16"/>
          <w:szCs w:val="16"/>
        </w:rPr>
        <w:t>дата поступления денежных сре</w:t>
      </w:r>
      <w:proofErr w:type="gramStart"/>
      <w:r w:rsidRPr="00A43E70">
        <w:rPr>
          <w:rFonts w:ascii="Arial Narrow" w:hAnsi="Arial Narrow"/>
          <w:sz w:val="16"/>
          <w:szCs w:val="16"/>
        </w:rPr>
        <w:t>дств в п</w:t>
      </w:r>
      <w:proofErr w:type="gramEnd"/>
      <w:r w:rsidRPr="00A43E70">
        <w:rPr>
          <w:rFonts w:ascii="Arial Narrow" w:hAnsi="Arial Narrow"/>
          <w:sz w:val="16"/>
          <w:szCs w:val="16"/>
        </w:rPr>
        <w:t>олном объеме за Товар на расчетный счет или в кассу Поставщика;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Дата перехода от Поставщика права собственности на передаваемый Товар </w:t>
      </w:r>
      <w:r w:rsidRPr="00A43E70">
        <w:rPr>
          <w:rFonts w:ascii="Arial Narrow" w:hAnsi="Arial Narrow"/>
          <w:sz w:val="16"/>
          <w:szCs w:val="16"/>
        </w:rPr>
        <w:t>– дата передачи Поставщиком Товара Покупателю по товарной накладной или уполномоченному представителю Покупателя по товарно-транспортной / транспортной накладной;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Заказ (или Заказы)</w:t>
      </w:r>
      <w:r w:rsidRPr="00A43E70">
        <w:rPr>
          <w:rFonts w:ascii="Arial Narrow" w:hAnsi="Arial Narrow"/>
          <w:sz w:val="16"/>
          <w:szCs w:val="16"/>
        </w:rPr>
        <w:t xml:space="preserve"> – Акцептованное требование Покупателя на предоставление ему Товара Поставщиком в рамках заключенного Договора;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Корзина</w:t>
      </w:r>
      <w:r w:rsidRPr="00A43E70">
        <w:rPr>
          <w:rFonts w:ascii="Arial Narrow" w:hAnsi="Arial Narrow"/>
          <w:sz w:val="16"/>
          <w:szCs w:val="16"/>
        </w:rPr>
        <w:t xml:space="preserve"> – ресурс Сайта, позволяющий Покупателю делать первичный отбор Товара для дальнейшего их Заказа;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Кредитный Лимит</w:t>
      </w:r>
      <w:r w:rsidRPr="00A43E70">
        <w:rPr>
          <w:rFonts w:ascii="Arial Narrow" w:hAnsi="Arial Narrow"/>
          <w:sz w:val="16"/>
          <w:szCs w:val="16"/>
        </w:rPr>
        <w:t xml:space="preserve"> – предельная сумма единовременной задолженности Покупателя с учетом заказанного Товара;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Новый Покупатель – </w:t>
      </w:r>
      <w:r w:rsidRPr="00A43E70">
        <w:rPr>
          <w:rFonts w:ascii="Arial Narrow" w:hAnsi="Arial Narrow"/>
          <w:sz w:val="16"/>
          <w:szCs w:val="16"/>
        </w:rPr>
        <w:t>Покупатель, зарегистрированный на Сайте менее 1 (Одного) месяца;</w:t>
      </w:r>
    </w:p>
    <w:p w:rsidR="00CF53EA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Ожидаемый срок</w:t>
      </w:r>
      <w:r w:rsidRPr="00A43E70">
        <w:rPr>
          <w:rFonts w:ascii="Arial Narrow" w:hAnsi="Arial Narrow"/>
          <w:sz w:val="16"/>
          <w:szCs w:val="16"/>
        </w:rPr>
        <w:t xml:space="preserve"> – срок готовности Товара к выдаче со склада Поставщика</w:t>
      </w:r>
      <w:proofErr w:type="gramStart"/>
      <w:r w:rsidRPr="00A43E70">
        <w:rPr>
          <w:rFonts w:ascii="Arial Narrow" w:hAnsi="Arial Narrow"/>
          <w:sz w:val="16"/>
          <w:szCs w:val="16"/>
        </w:rPr>
        <w:t xml:space="preserve">,. </w:t>
      </w:r>
      <w:proofErr w:type="gramEnd"/>
      <w:r w:rsidRPr="00A43E70">
        <w:rPr>
          <w:rFonts w:ascii="Arial Narrow" w:hAnsi="Arial Narrow"/>
          <w:sz w:val="16"/>
          <w:szCs w:val="16"/>
        </w:rPr>
        <w:t>Данный срок отображается в рабочих днях, начиная со следующего дня после момента оформления Заказа.</w:t>
      </w:r>
    </w:p>
    <w:p w:rsidR="00CF53EA" w:rsidRPr="00A43E70" w:rsidRDefault="00CF53EA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Объем закупок</w:t>
      </w:r>
      <w:r w:rsidRPr="00A43E70">
        <w:rPr>
          <w:rFonts w:ascii="Arial Narrow" w:hAnsi="Arial Narrow"/>
          <w:sz w:val="16"/>
          <w:szCs w:val="16"/>
        </w:rPr>
        <w:t xml:space="preserve"> – сумма всех реализаций за вычетом проведенных возвратов (без НДС)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Партия Товара </w:t>
      </w:r>
      <w:r w:rsidRPr="00A43E70">
        <w:rPr>
          <w:rFonts w:ascii="Arial Narrow" w:hAnsi="Arial Narrow"/>
          <w:sz w:val="16"/>
          <w:szCs w:val="16"/>
        </w:rPr>
        <w:t>– одна и более единица Товара, поставка которого осуществляется в рамках настоящего Договора;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Поставка Товара под заказ</w:t>
      </w:r>
      <w:r w:rsidRPr="00A43E70">
        <w:rPr>
          <w:rFonts w:ascii="Arial Narrow" w:hAnsi="Arial Narrow"/>
          <w:sz w:val="16"/>
          <w:szCs w:val="16"/>
        </w:rPr>
        <w:t xml:space="preserve"> - поставка Товара при обстоятельствах, когда на дату подписания </w:t>
      </w:r>
      <w:proofErr w:type="gramStart"/>
      <w:r w:rsidRPr="00A43E70">
        <w:rPr>
          <w:rFonts w:ascii="Arial Narrow" w:hAnsi="Arial Narrow"/>
          <w:sz w:val="16"/>
          <w:szCs w:val="16"/>
        </w:rPr>
        <w:t>Заказа</w:t>
      </w:r>
      <w:proofErr w:type="gramEnd"/>
      <w:r w:rsidRPr="00A43E70">
        <w:rPr>
          <w:rFonts w:ascii="Arial Narrow" w:hAnsi="Arial Narrow"/>
          <w:sz w:val="16"/>
          <w:szCs w:val="16"/>
        </w:rPr>
        <w:t xml:space="preserve"> на поставку Товара  или иного документа в котором он указан, Товар отсутствует на складе Поставщика;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 xml:space="preserve">Регистрация </w:t>
      </w:r>
      <w:r w:rsidRPr="00A43E70">
        <w:rPr>
          <w:rFonts w:ascii="Arial Narrow" w:hAnsi="Arial Narrow"/>
          <w:sz w:val="16"/>
          <w:szCs w:val="16"/>
        </w:rPr>
        <w:t xml:space="preserve">– </w:t>
      </w:r>
      <w:hyperlink r:id="rId9" w:history="1">
        <w:r w:rsidRPr="00A43E70">
          <w:rPr>
            <w:rFonts w:ascii="Arial Narrow" w:hAnsi="Arial Narrow"/>
            <w:sz w:val="16"/>
            <w:szCs w:val="16"/>
          </w:rPr>
          <w:t>регистрация</w:t>
        </w:r>
      </w:hyperlink>
      <w:r w:rsidRPr="00A43E70">
        <w:rPr>
          <w:rFonts w:ascii="Arial Narrow" w:hAnsi="Arial Narrow"/>
          <w:sz w:val="16"/>
          <w:szCs w:val="16"/>
        </w:rPr>
        <w:t xml:space="preserve"> Покупателя на Сайте с указанием достоверных требуемых сведений;</w:t>
      </w:r>
    </w:p>
    <w:p w:rsidR="00D56360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Риски случайной гибели и повреждения Товара переходят к Покупателю в следующем порядке:</w:t>
      </w:r>
    </w:p>
    <w:p w:rsidR="005142C6" w:rsidRPr="00A43E70" w:rsidRDefault="00D56360" w:rsidP="00D56360">
      <w:pPr>
        <w:pStyle w:val="a8"/>
        <w:spacing w:line="360" w:lineRule="auto"/>
        <w:jc w:val="both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- </w:t>
      </w:r>
      <w:r w:rsidR="005142C6" w:rsidRPr="00A43E70">
        <w:rPr>
          <w:rFonts w:ascii="Arial Narrow" w:hAnsi="Arial Narrow"/>
          <w:sz w:val="16"/>
          <w:szCs w:val="16"/>
        </w:rPr>
        <w:t xml:space="preserve">при поставке Товара на условиях самостоятельного вывоза: в момент передачи Товара Покупателю на </w:t>
      </w:r>
      <w:r w:rsidRPr="00A43E70">
        <w:rPr>
          <w:rFonts w:ascii="Arial Narrow" w:hAnsi="Arial Narrow"/>
          <w:sz w:val="16"/>
          <w:szCs w:val="16"/>
        </w:rPr>
        <w:t xml:space="preserve">            </w:t>
      </w:r>
      <w:r w:rsidR="005142C6" w:rsidRPr="00A43E70">
        <w:rPr>
          <w:rFonts w:ascii="Arial Narrow" w:hAnsi="Arial Narrow"/>
          <w:sz w:val="16"/>
          <w:szCs w:val="16"/>
        </w:rPr>
        <w:t>складе Поставщика или уполномоченному представителю/уполномоченному перевозчику/экспедитору Покупателя и подписания Сторонами товарно-транспортной накладной /товарной накладной;</w:t>
      </w:r>
    </w:p>
    <w:p w:rsidR="005142C6" w:rsidRPr="00A43E70" w:rsidRDefault="005142C6" w:rsidP="00D56360">
      <w:pPr>
        <w:pStyle w:val="a8"/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- при поставке Товара на условии доставки силами и за счет Поставщика: в момент доставки уполномоченным перевозчиком/экспедитором Поставщика на склад Покупателя и подписания Сторонами товарно-транспортной накладной /товарной накладной;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Сайт</w:t>
      </w:r>
      <w:r w:rsidRPr="00A43E70">
        <w:rPr>
          <w:rFonts w:ascii="Arial Narrow" w:hAnsi="Arial Narrow"/>
          <w:sz w:val="16"/>
          <w:szCs w:val="16"/>
        </w:rPr>
        <w:t xml:space="preserve"> – сайт Поставщика </w:t>
      </w:r>
      <w:hyperlink r:id="rId10" w:history="1">
        <w:r w:rsidR="004275F9" w:rsidRPr="00453DFD">
          <w:rPr>
            <w:rStyle w:val="a3"/>
            <w:rFonts w:ascii="Arial Narrow" w:hAnsi="Arial Narrow"/>
            <w:sz w:val="16"/>
            <w:szCs w:val="16"/>
          </w:rPr>
          <w:t>http://www.w</w:t>
        </w:r>
        <w:r w:rsidR="004275F9" w:rsidRPr="00453DFD">
          <w:rPr>
            <w:rStyle w:val="a3"/>
            <w:rFonts w:ascii="Arial Narrow" w:hAnsi="Arial Narrow"/>
            <w:sz w:val="16"/>
            <w:szCs w:val="16"/>
            <w:lang w:val="en-US"/>
          </w:rPr>
          <w:t>h</w:t>
        </w:r>
        <w:r w:rsidR="004275F9" w:rsidRPr="00453DFD">
          <w:rPr>
            <w:rStyle w:val="a3"/>
            <w:rFonts w:ascii="Arial Narrow" w:hAnsi="Arial Narrow"/>
            <w:sz w:val="16"/>
            <w:szCs w:val="16"/>
          </w:rPr>
          <w:t>e</w:t>
        </w:r>
        <w:r w:rsidR="004275F9" w:rsidRPr="00453DFD">
          <w:rPr>
            <w:rStyle w:val="a3"/>
            <w:rFonts w:ascii="Arial Narrow" w:hAnsi="Arial Narrow"/>
            <w:sz w:val="16"/>
            <w:szCs w:val="16"/>
            <w:lang w:val="en-US"/>
          </w:rPr>
          <w:t>e</w:t>
        </w:r>
        <w:r w:rsidR="004275F9" w:rsidRPr="00453DFD">
          <w:rPr>
            <w:rStyle w:val="a3"/>
            <w:rFonts w:ascii="Arial Narrow" w:hAnsi="Arial Narrow"/>
            <w:sz w:val="16"/>
            <w:szCs w:val="16"/>
          </w:rPr>
          <w:t>lparts.ru/</w:t>
        </w:r>
      </w:hyperlink>
      <w:r w:rsidRPr="00A43E70">
        <w:rPr>
          <w:rFonts w:ascii="Arial Narrow" w:hAnsi="Arial Narrow"/>
          <w:sz w:val="16"/>
          <w:szCs w:val="16"/>
        </w:rPr>
        <w:t>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Товар (или Товары)</w:t>
      </w:r>
      <w:r w:rsidRPr="00A43E70">
        <w:rPr>
          <w:rFonts w:ascii="Arial Narrow" w:hAnsi="Arial Narrow"/>
          <w:sz w:val="16"/>
          <w:szCs w:val="16"/>
        </w:rPr>
        <w:t xml:space="preserve"> – запасные части, аксессуары, горюче-смазочные, расходные материалы и другие принадлежности для автомобилей, реализуемые Поставщиком Покупателю на условиях Договора Поставки  в соответствии с Заказом Покупателя;</w:t>
      </w:r>
    </w:p>
    <w:p w:rsidR="005142C6" w:rsidRP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Товарная накладная</w:t>
      </w:r>
      <w:r w:rsidRPr="00A43E70">
        <w:rPr>
          <w:rFonts w:ascii="Arial Narrow" w:hAnsi="Arial Narrow"/>
          <w:sz w:val="16"/>
          <w:szCs w:val="16"/>
        </w:rPr>
        <w:t xml:space="preserve"> </w:t>
      </w:r>
      <w:r w:rsidRPr="00A43E70">
        <w:rPr>
          <w:rFonts w:ascii="Arial Narrow" w:hAnsi="Arial Narrow"/>
          <w:b/>
          <w:sz w:val="16"/>
          <w:szCs w:val="16"/>
        </w:rPr>
        <w:t>(или Товарные накладные)</w:t>
      </w:r>
      <w:r w:rsidRPr="00A43E70">
        <w:rPr>
          <w:rFonts w:ascii="Arial Narrow" w:hAnsi="Arial Narrow"/>
          <w:sz w:val="16"/>
          <w:szCs w:val="16"/>
        </w:rPr>
        <w:t xml:space="preserve"> – накладная по форме ТОРГ-12 или Универсальный передаточный документ;</w:t>
      </w:r>
    </w:p>
    <w:p w:rsidR="00A43E70" w:rsidRDefault="005142C6" w:rsidP="00175A2E">
      <w:pPr>
        <w:pStyle w:val="a8"/>
        <w:numPr>
          <w:ilvl w:val="0"/>
          <w:numId w:val="4"/>
        </w:numPr>
        <w:spacing w:line="360" w:lineRule="auto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b/>
          <w:sz w:val="16"/>
          <w:szCs w:val="16"/>
        </w:rPr>
        <w:t>Уполномоченный представитель</w:t>
      </w:r>
      <w:r w:rsidRPr="00A43E70">
        <w:rPr>
          <w:rFonts w:ascii="Arial Narrow" w:hAnsi="Arial Narrow"/>
          <w:sz w:val="16"/>
          <w:szCs w:val="16"/>
        </w:rPr>
        <w:t xml:space="preserve"> - транспортная компания или физическое лицо, действующие на основании доверенности от Покупателя  для получения Товара Покупателем.</w:t>
      </w:r>
    </w:p>
    <w:p w:rsidR="00A43E70" w:rsidRDefault="00A43E70" w:rsidP="00A43E70">
      <w:pPr>
        <w:spacing w:before="120"/>
        <w:ind w:left="360"/>
        <w:rPr>
          <w:rFonts w:ascii="Arial Narrow" w:hAnsi="Arial Narrow"/>
          <w:sz w:val="16"/>
          <w:szCs w:val="16"/>
        </w:rPr>
      </w:pPr>
    </w:p>
    <w:p w:rsidR="00155C4C" w:rsidRDefault="00155C4C" w:rsidP="00155C4C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01 </w:t>
      </w:r>
      <w:r>
        <w:rPr>
          <w:rFonts w:ascii="Arial Narrow" w:hAnsi="Arial Narrow"/>
          <w:sz w:val="16"/>
          <w:szCs w:val="16"/>
        </w:rPr>
        <w:t>мая</w:t>
      </w:r>
      <w:r w:rsidRPr="00A43E70">
        <w:rPr>
          <w:rFonts w:ascii="Arial Narrow" w:hAnsi="Arial Narrow"/>
          <w:sz w:val="16"/>
          <w:szCs w:val="16"/>
        </w:rPr>
        <w:t xml:space="preserve">  2014</w:t>
      </w:r>
      <w:r>
        <w:rPr>
          <w:rFonts w:ascii="Arial Narrow" w:hAnsi="Arial Narrow"/>
          <w:sz w:val="16"/>
          <w:szCs w:val="16"/>
        </w:rPr>
        <w:t xml:space="preserve"> г.</w:t>
      </w:r>
    </w:p>
    <w:p w:rsidR="00155C4C" w:rsidRPr="00A43E70" w:rsidRDefault="00155C4C" w:rsidP="00155C4C">
      <w:pPr>
        <w:pStyle w:val="a8"/>
        <w:spacing w:before="120"/>
        <w:ind w:left="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 xml:space="preserve">Управляющий </w:t>
      </w: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ИП Ивашкин В.В. ___________</w:t>
      </w:r>
    </w:p>
    <w:p w:rsidR="00A43E70" w:rsidRPr="00A43E70" w:rsidRDefault="00A43E70" w:rsidP="00A43E70">
      <w:pPr>
        <w:spacing w:line="360" w:lineRule="auto"/>
        <w:jc w:val="both"/>
        <w:rPr>
          <w:rFonts w:ascii="Arial Narrow" w:hAnsi="Arial Narrow"/>
          <w:sz w:val="16"/>
          <w:szCs w:val="16"/>
        </w:rPr>
      </w:pPr>
    </w:p>
    <w:p w:rsidR="005142C6" w:rsidRPr="00AA4D4E" w:rsidRDefault="005142C6" w:rsidP="005142C6">
      <w:pPr>
        <w:spacing w:line="360" w:lineRule="auto"/>
        <w:ind w:firstLine="426"/>
        <w:jc w:val="both"/>
        <w:rPr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057853" w:rsidRPr="009969B8" w:rsidRDefault="00057853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18"/>
          <w:szCs w:val="18"/>
        </w:rPr>
      </w:pPr>
      <w:r w:rsidRPr="009969B8">
        <w:rPr>
          <w:rFonts w:ascii="Arial Narrow" w:hAnsi="Arial Narrow"/>
          <w:b/>
          <w:sz w:val="18"/>
          <w:szCs w:val="18"/>
        </w:rPr>
        <w:t>Приложение № 2</w:t>
      </w:r>
    </w:p>
    <w:p w:rsidR="00057853" w:rsidRPr="009969B8" w:rsidRDefault="00057853" w:rsidP="00057853">
      <w:pPr>
        <w:pStyle w:val="a8"/>
        <w:spacing w:before="120"/>
        <w:ind w:left="0"/>
        <w:jc w:val="right"/>
        <w:rPr>
          <w:rFonts w:ascii="Arial Narrow" w:hAnsi="Arial Narrow"/>
          <w:b/>
          <w:sz w:val="18"/>
          <w:szCs w:val="18"/>
        </w:rPr>
      </w:pPr>
      <w:r w:rsidRPr="009969B8">
        <w:rPr>
          <w:rFonts w:ascii="Arial Narrow" w:hAnsi="Arial Narrow"/>
          <w:b/>
          <w:sz w:val="18"/>
          <w:szCs w:val="18"/>
        </w:rPr>
        <w:t>К договору поставки №</w:t>
      </w:r>
      <w:r w:rsidR="009969B8" w:rsidRPr="009969B8">
        <w:rPr>
          <w:rFonts w:ascii="Arial Narrow" w:hAnsi="Arial Narrow"/>
          <w:b/>
          <w:sz w:val="18"/>
          <w:szCs w:val="18"/>
        </w:rPr>
        <w:t xml:space="preserve"> </w:t>
      </w:r>
      <w:r w:rsidR="009969B8" w:rsidRPr="009969B8">
        <w:rPr>
          <w:rFonts w:ascii="Arial Narrow" w:hAnsi="Arial Narrow"/>
          <w:b/>
          <w:snapToGrid w:val="0"/>
          <w:sz w:val="18"/>
          <w:szCs w:val="18"/>
        </w:rPr>
        <w:t>ОФ/1</w:t>
      </w:r>
    </w:p>
    <w:p w:rsidR="00931940" w:rsidRPr="00A43E70" w:rsidRDefault="00956883" w:rsidP="00931940">
      <w:pPr>
        <w:pStyle w:val="a8"/>
        <w:spacing w:before="120" w:line="360" w:lineRule="auto"/>
        <w:ind w:left="0"/>
        <w:jc w:val="center"/>
        <w:rPr>
          <w:rFonts w:ascii="Arial Narrow" w:eastAsia="Calibri" w:hAnsi="Arial Narrow"/>
          <w:b/>
          <w:sz w:val="16"/>
          <w:szCs w:val="16"/>
        </w:rPr>
      </w:pPr>
      <w:r w:rsidRPr="00A43E70">
        <w:rPr>
          <w:rFonts w:ascii="Arial Narrow" w:eastAsia="Calibri" w:hAnsi="Arial Narrow"/>
          <w:b/>
          <w:sz w:val="16"/>
          <w:szCs w:val="16"/>
        </w:rPr>
        <w:t>ПРАВИЛА И УСЛОВИЯ ПРИНЯТИЯ ЗАКАЗА</w:t>
      </w:r>
    </w:p>
    <w:p w:rsidR="00BA25AF" w:rsidRPr="00A43E70" w:rsidRDefault="00956883" w:rsidP="00175A2E">
      <w:pPr>
        <w:pStyle w:val="a8"/>
        <w:numPr>
          <w:ilvl w:val="0"/>
          <w:numId w:val="5"/>
        </w:numPr>
        <w:spacing w:before="120" w:line="360" w:lineRule="auto"/>
        <w:rPr>
          <w:rFonts w:ascii="Arial Narrow" w:eastAsia="Calibri" w:hAnsi="Arial Narrow"/>
          <w:sz w:val="16"/>
          <w:szCs w:val="16"/>
        </w:rPr>
      </w:pPr>
      <w:r w:rsidRPr="00A43E70">
        <w:rPr>
          <w:rFonts w:ascii="Arial Narrow" w:eastAsia="Calibri" w:hAnsi="Arial Narrow"/>
          <w:sz w:val="16"/>
          <w:szCs w:val="16"/>
        </w:rPr>
        <w:t>Создание Заказа Покупателем</w:t>
      </w:r>
    </w:p>
    <w:p w:rsidR="009B1BE1" w:rsidRPr="00A43E70" w:rsidRDefault="00931940" w:rsidP="00175A2E">
      <w:pPr>
        <w:pStyle w:val="a8"/>
        <w:numPr>
          <w:ilvl w:val="1"/>
          <w:numId w:val="5"/>
        </w:numPr>
        <w:spacing w:after="200" w:line="276" w:lineRule="auto"/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Покупатель самостоятельно создает Заказ на Сайте, выполняя при этом следующие действия:</w:t>
      </w:r>
    </w:p>
    <w:p w:rsidR="00057853" w:rsidRPr="00A43E70" w:rsidRDefault="00931940" w:rsidP="000F32CB">
      <w:pPr>
        <w:spacing w:after="200" w:line="276" w:lineRule="auto"/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наполняет Корзину Товарами, необходимыми для Заказа, выбирая и подтверждая:</w:t>
      </w:r>
    </w:p>
    <w:p w:rsidR="00057853" w:rsidRPr="00A43E70" w:rsidRDefault="00931940" w:rsidP="00175A2E">
      <w:pPr>
        <w:pStyle w:val="a8"/>
        <w:numPr>
          <w:ilvl w:val="0"/>
          <w:numId w:val="7"/>
        </w:numPr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каталожный номер и производителя запасной части</w:t>
      </w:r>
    </w:p>
    <w:p w:rsidR="00057853" w:rsidRPr="00A43E70" w:rsidRDefault="00931940" w:rsidP="00175A2E">
      <w:pPr>
        <w:pStyle w:val="a8"/>
        <w:numPr>
          <w:ilvl w:val="0"/>
          <w:numId w:val="7"/>
        </w:numPr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стоимость запасной части</w:t>
      </w:r>
    </w:p>
    <w:p w:rsidR="00057853" w:rsidRPr="00A43E70" w:rsidRDefault="00DD36DF" w:rsidP="00175A2E">
      <w:pPr>
        <w:pStyle w:val="a8"/>
        <w:numPr>
          <w:ilvl w:val="0"/>
          <w:numId w:val="7"/>
        </w:numPr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о</w:t>
      </w:r>
      <w:r w:rsidR="00931940" w:rsidRPr="00A43E70">
        <w:rPr>
          <w:rFonts w:ascii="Arial Narrow" w:hAnsi="Arial Narrow" w:cs="Arial"/>
          <w:sz w:val="16"/>
          <w:szCs w:val="16"/>
        </w:rPr>
        <w:t>жидаемый срок выполнения Заказа</w:t>
      </w:r>
    </w:p>
    <w:p w:rsidR="00057853" w:rsidRPr="00A43E70" w:rsidRDefault="00931940" w:rsidP="00175A2E">
      <w:pPr>
        <w:pStyle w:val="a8"/>
        <w:numPr>
          <w:ilvl w:val="0"/>
          <w:numId w:val="7"/>
        </w:numPr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количество запасных частей для заказа</w:t>
      </w:r>
    </w:p>
    <w:p w:rsidR="00931940" w:rsidRPr="00A43E70" w:rsidRDefault="00931940" w:rsidP="000F32CB">
      <w:pPr>
        <w:jc w:val="both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 xml:space="preserve">отправляет Товары из Корзины в Заказ, </w:t>
      </w:r>
    </w:p>
    <w:p w:rsidR="00057853" w:rsidRPr="00A43E70" w:rsidRDefault="00057853" w:rsidP="00273E90">
      <w:pPr>
        <w:tabs>
          <w:tab w:val="left" w:pos="709"/>
          <w:tab w:val="left" w:pos="851"/>
        </w:tabs>
        <w:ind w:left="1080"/>
        <w:jc w:val="both"/>
        <w:rPr>
          <w:rFonts w:ascii="Arial Narrow" w:hAnsi="Arial Narrow" w:cs="Arial"/>
          <w:sz w:val="16"/>
          <w:szCs w:val="16"/>
        </w:rPr>
      </w:pPr>
    </w:p>
    <w:p w:rsidR="00931940" w:rsidRPr="00A43E70" w:rsidRDefault="00931940" w:rsidP="00175A2E">
      <w:pPr>
        <w:pStyle w:val="a8"/>
        <w:numPr>
          <w:ilvl w:val="0"/>
          <w:numId w:val="5"/>
        </w:num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Условия создания Заказа</w:t>
      </w:r>
    </w:p>
    <w:p w:rsidR="00931940" w:rsidRPr="00A43E70" w:rsidRDefault="00931940" w:rsidP="00931940">
      <w:pPr>
        <w:tabs>
          <w:tab w:val="num" w:pos="0"/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</w:p>
    <w:p w:rsidR="00931940" w:rsidRPr="00A43E70" w:rsidRDefault="00F7202F" w:rsidP="00D56360">
      <w:pPr>
        <w:pStyle w:val="a8"/>
        <w:tabs>
          <w:tab w:val="num" w:pos="0"/>
          <w:tab w:val="left" w:pos="900"/>
        </w:tabs>
        <w:ind w:left="360"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Создание заказа невозможно</w:t>
      </w:r>
      <w:proofErr w:type="gramStart"/>
      <w:r w:rsidRPr="00A43E70">
        <w:rPr>
          <w:rFonts w:ascii="Arial Narrow" w:hAnsi="Arial Narrow"/>
          <w:sz w:val="16"/>
          <w:szCs w:val="16"/>
        </w:rPr>
        <w:t xml:space="preserve"> :</w:t>
      </w:r>
      <w:proofErr w:type="gramEnd"/>
    </w:p>
    <w:p w:rsidR="00F7202F" w:rsidRPr="00A43E70" w:rsidRDefault="00F7202F" w:rsidP="00175A2E">
      <w:pPr>
        <w:pStyle w:val="a8"/>
        <w:numPr>
          <w:ilvl w:val="0"/>
          <w:numId w:val="6"/>
        </w:numPr>
        <w:tabs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если стоимость готового к передаче Товара и неоплаченного</w:t>
      </w:r>
      <w:r w:rsidR="00D56360" w:rsidRPr="00A43E70">
        <w:rPr>
          <w:rFonts w:ascii="Arial Narrow" w:hAnsi="Arial Narrow"/>
          <w:sz w:val="16"/>
          <w:szCs w:val="16"/>
        </w:rPr>
        <w:t xml:space="preserve"> переданного Товара превышает в </w:t>
      </w:r>
      <w:r w:rsidRPr="00A43E70">
        <w:rPr>
          <w:rFonts w:ascii="Arial Narrow" w:hAnsi="Arial Narrow"/>
          <w:sz w:val="16"/>
          <w:szCs w:val="16"/>
        </w:rPr>
        <w:t>совокупности сумму Кредитного лимита;</w:t>
      </w:r>
    </w:p>
    <w:p w:rsidR="00F7202F" w:rsidRPr="00A43E70" w:rsidRDefault="00F7202F" w:rsidP="00175A2E">
      <w:pPr>
        <w:pStyle w:val="a8"/>
        <w:numPr>
          <w:ilvl w:val="0"/>
          <w:numId w:val="6"/>
        </w:numPr>
        <w:tabs>
          <w:tab w:val="left" w:pos="900"/>
        </w:tabs>
        <w:ind w:right="-69"/>
        <w:jc w:val="both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>если переданный Товар не оплачен в течение 3-х рабочих дней с</w:t>
      </w:r>
      <w:r w:rsidR="00D56360" w:rsidRPr="00A43E70">
        <w:rPr>
          <w:rFonts w:ascii="Arial Narrow" w:hAnsi="Arial Narrow"/>
          <w:sz w:val="16"/>
          <w:szCs w:val="16"/>
        </w:rPr>
        <w:t xml:space="preserve"> момента наступления исполнения </w:t>
      </w:r>
      <w:r w:rsidRPr="00A43E70">
        <w:rPr>
          <w:rFonts w:ascii="Arial Narrow" w:hAnsi="Arial Narrow"/>
          <w:sz w:val="16"/>
          <w:szCs w:val="16"/>
        </w:rPr>
        <w:t xml:space="preserve">обязательств Покупателем по оплате за поставленный Поставщиком Товар;      </w:t>
      </w:r>
    </w:p>
    <w:p w:rsidR="00931940" w:rsidRPr="00A43E70" w:rsidRDefault="00931940" w:rsidP="00931940">
      <w:pPr>
        <w:tabs>
          <w:tab w:val="left" w:pos="426"/>
          <w:tab w:val="left" w:pos="709"/>
        </w:tabs>
        <w:spacing w:after="200"/>
        <w:rPr>
          <w:rFonts w:ascii="Arial Narrow" w:hAnsi="Arial Narrow" w:cs="Arial"/>
          <w:b/>
          <w:i/>
          <w:color w:val="17365D"/>
          <w:sz w:val="16"/>
          <w:szCs w:val="16"/>
        </w:rPr>
      </w:pPr>
    </w:p>
    <w:p w:rsidR="00931940" w:rsidRPr="00A43E70" w:rsidRDefault="00931940" w:rsidP="00175A2E">
      <w:pPr>
        <w:pStyle w:val="a8"/>
        <w:numPr>
          <w:ilvl w:val="0"/>
          <w:numId w:val="5"/>
        </w:numPr>
        <w:tabs>
          <w:tab w:val="left" w:pos="426"/>
          <w:tab w:val="left" w:pos="709"/>
        </w:tabs>
        <w:spacing w:after="200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Принятие Заказа Поставщиком.</w:t>
      </w:r>
    </w:p>
    <w:p w:rsidR="00057853" w:rsidRPr="00A43E70" w:rsidRDefault="00931940" w:rsidP="000F32CB">
      <w:pPr>
        <w:pStyle w:val="a8"/>
        <w:tabs>
          <w:tab w:val="left" w:pos="426"/>
          <w:tab w:val="left" w:pos="709"/>
        </w:tabs>
        <w:ind w:left="360"/>
        <w:rPr>
          <w:rFonts w:ascii="Arial Narrow" w:hAnsi="Arial Narrow" w:cs="Arial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3.1. Заказ с Сайта передается в учетную систему Поставщика автоматически.</w:t>
      </w:r>
    </w:p>
    <w:p w:rsidR="001B0888" w:rsidRPr="00A43E70" w:rsidRDefault="00931940" w:rsidP="000F32CB">
      <w:pPr>
        <w:pStyle w:val="a8"/>
        <w:tabs>
          <w:tab w:val="left" w:pos="426"/>
          <w:tab w:val="left" w:pos="709"/>
        </w:tabs>
        <w:ind w:left="360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 w:cs="Arial"/>
          <w:sz w:val="16"/>
          <w:szCs w:val="16"/>
        </w:rPr>
        <w:t>3.2.</w:t>
      </w:r>
      <w:r w:rsidRPr="00A43E70">
        <w:rPr>
          <w:rFonts w:ascii="Arial Narrow" w:hAnsi="Arial Narrow"/>
          <w:sz w:val="16"/>
          <w:szCs w:val="16"/>
        </w:rPr>
        <w:t xml:space="preserve">. После получения Заказа Поставщик  самостоятельно определяет возможность поставки Товара, указанного в Заказе Покупателя в Ожидаемые сроки и уведомляет Покупателя  посредством изменения статусов на Сайте, о состоянии указанных в Заказе Покупателя Товаров </w:t>
      </w:r>
    </w:p>
    <w:p w:rsidR="001B0888" w:rsidRPr="00A43E70" w:rsidRDefault="001B0888" w:rsidP="001B0888">
      <w:pPr>
        <w:tabs>
          <w:tab w:val="left" w:pos="426"/>
          <w:tab w:val="left" w:pos="709"/>
        </w:tabs>
        <w:ind w:left="720"/>
        <w:rPr>
          <w:rFonts w:ascii="Arial Narrow" w:hAnsi="Arial Narrow" w:cs="Arial"/>
          <w:sz w:val="16"/>
          <w:szCs w:val="16"/>
        </w:rPr>
      </w:pPr>
    </w:p>
    <w:p w:rsidR="00155C4C" w:rsidRDefault="00155C4C" w:rsidP="00155C4C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01 </w:t>
      </w:r>
      <w:r>
        <w:rPr>
          <w:rFonts w:ascii="Arial Narrow" w:hAnsi="Arial Narrow"/>
          <w:sz w:val="16"/>
          <w:szCs w:val="16"/>
        </w:rPr>
        <w:t>мая</w:t>
      </w:r>
      <w:r w:rsidRPr="00A43E70">
        <w:rPr>
          <w:rFonts w:ascii="Arial Narrow" w:hAnsi="Arial Narrow"/>
          <w:sz w:val="16"/>
          <w:szCs w:val="16"/>
        </w:rPr>
        <w:t xml:space="preserve">  2014</w:t>
      </w:r>
      <w:r>
        <w:rPr>
          <w:rFonts w:ascii="Arial Narrow" w:hAnsi="Arial Narrow"/>
          <w:sz w:val="16"/>
          <w:szCs w:val="16"/>
        </w:rPr>
        <w:t xml:space="preserve"> г.</w:t>
      </w:r>
    </w:p>
    <w:p w:rsidR="00155C4C" w:rsidRPr="00A43E70" w:rsidRDefault="00155C4C" w:rsidP="00155C4C">
      <w:pPr>
        <w:pStyle w:val="a8"/>
        <w:spacing w:before="120"/>
        <w:ind w:left="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 xml:space="preserve">Управляющий </w:t>
      </w: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ИП Ивашкин В.В. ___________</w:t>
      </w:r>
    </w:p>
    <w:p w:rsidR="00A43E70" w:rsidRPr="00A43E70" w:rsidRDefault="00A43E70" w:rsidP="00A43E70">
      <w:pPr>
        <w:pStyle w:val="a8"/>
        <w:spacing w:before="120"/>
        <w:ind w:left="0"/>
        <w:rPr>
          <w:rFonts w:ascii="Arial Narrow" w:hAnsi="Arial Narrow"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A43E70" w:rsidRDefault="00A43E70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21"/>
          <w:szCs w:val="21"/>
        </w:rPr>
      </w:pPr>
    </w:p>
    <w:p w:rsidR="00155C4C" w:rsidRDefault="00155C4C">
      <w:pPr>
        <w:rPr>
          <w:rFonts w:ascii="Arial Narrow" w:eastAsiaTheme="minorHAnsi" w:hAnsi="Arial Narrow"/>
          <w:b/>
          <w:sz w:val="16"/>
          <w:szCs w:val="16"/>
        </w:rPr>
      </w:pPr>
      <w:r>
        <w:rPr>
          <w:rFonts w:ascii="Arial Narrow" w:hAnsi="Arial Narrow"/>
          <w:b/>
          <w:sz w:val="16"/>
          <w:szCs w:val="16"/>
        </w:rPr>
        <w:br w:type="page"/>
      </w:r>
    </w:p>
    <w:p w:rsidR="00AB57AB" w:rsidRPr="009969B8" w:rsidRDefault="00AB57AB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16"/>
          <w:szCs w:val="16"/>
        </w:rPr>
      </w:pPr>
      <w:r w:rsidRPr="009969B8">
        <w:rPr>
          <w:rFonts w:ascii="Arial Narrow" w:hAnsi="Arial Narrow"/>
          <w:b/>
          <w:sz w:val="16"/>
          <w:szCs w:val="16"/>
        </w:rPr>
        <w:lastRenderedPageBreak/>
        <w:t xml:space="preserve">Приложение № </w:t>
      </w:r>
      <w:r w:rsidR="00057853" w:rsidRPr="009969B8">
        <w:rPr>
          <w:rFonts w:ascii="Arial Narrow" w:hAnsi="Arial Narrow"/>
          <w:b/>
          <w:sz w:val="16"/>
          <w:szCs w:val="16"/>
        </w:rPr>
        <w:t>3</w:t>
      </w:r>
    </w:p>
    <w:p w:rsidR="00AB57AB" w:rsidRPr="009969B8" w:rsidRDefault="00AB57AB" w:rsidP="00AB57AB">
      <w:pPr>
        <w:pStyle w:val="a8"/>
        <w:spacing w:before="120"/>
        <w:ind w:left="0"/>
        <w:jc w:val="right"/>
        <w:rPr>
          <w:rFonts w:ascii="Arial Narrow" w:hAnsi="Arial Narrow"/>
          <w:b/>
          <w:sz w:val="16"/>
          <w:szCs w:val="16"/>
        </w:rPr>
      </w:pPr>
      <w:r w:rsidRPr="009969B8">
        <w:rPr>
          <w:rFonts w:ascii="Arial Narrow" w:hAnsi="Arial Narrow"/>
          <w:b/>
          <w:sz w:val="16"/>
          <w:szCs w:val="16"/>
        </w:rPr>
        <w:t>К договору поставки №</w:t>
      </w:r>
      <w:r w:rsidR="009969B8">
        <w:rPr>
          <w:rFonts w:ascii="Arial Narrow" w:hAnsi="Arial Narrow"/>
          <w:b/>
          <w:sz w:val="16"/>
          <w:szCs w:val="16"/>
        </w:rPr>
        <w:t xml:space="preserve"> </w:t>
      </w:r>
      <w:r w:rsidR="009969B8" w:rsidRPr="00A43E70">
        <w:rPr>
          <w:rFonts w:ascii="Arial Narrow" w:hAnsi="Arial Narrow"/>
          <w:b/>
          <w:snapToGrid w:val="0"/>
          <w:sz w:val="16"/>
          <w:szCs w:val="16"/>
        </w:rPr>
        <w:t>ОФ/1</w:t>
      </w:r>
    </w:p>
    <w:p w:rsidR="00AB57AB" w:rsidRPr="009969B8" w:rsidRDefault="00AB57AB" w:rsidP="005142C6">
      <w:pPr>
        <w:pStyle w:val="a8"/>
        <w:spacing w:before="120" w:line="360" w:lineRule="auto"/>
        <w:ind w:left="0"/>
        <w:rPr>
          <w:rFonts w:ascii="Arial Narrow" w:eastAsia="Calibri" w:hAnsi="Arial Narrow"/>
          <w:b/>
          <w:sz w:val="16"/>
          <w:szCs w:val="16"/>
        </w:rPr>
      </w:pPr>
    </w:p>
    <w:p w:rsidR="00931940" w:rsidRPr="009969B8" w:rsidRDefault="00D82F0F" w:rsidP="00931940">
      <w:pPr>
        <w:pStyle w:val="a8"/>
        <w:spacing w:before="120" w:line="360" w:lineRule="auto"/>
        <w:ind w:left="0"/>
        <w:jc w:val="center"/>
        <w:rPr>
          <w:rFonts w:ascii="Arial Narrow" w:eastAsia="Calibri" w:hAnsi="Arial Narrow"/>
          <w:b/>
          <w:sz w:val="16"/>
          <w:szCs w:val="16"/>
        </w:rPr>
      </w:pPr>
      <w:r w:rsidRPr="009969B8">
        <w:rPr>
          <w:rFonts w:ascii="Arial Narrow" w:eastAsia="Calibri" w:hAnsi="Arial Narrow"/>
          <w:b/>
          <w:sz w:val="16"/>
          <w:szCs w:val="16"/>
        </w:rPr>
        <w:t xml:space="preserve">ПРАВИЛА И </w:t>
      </w:r>
      <w:r w:rsidR="00450766" w:rsidRPr="009969B8">
        <w:rPr>
          <w:rFonts w:ascii="Arial Narrow" w:eastAsia="Calibri" w:hAnsi="Arial Narrow"/>
          <w:b/>
          <w:sz w:val="16"/>
          <w:szCs w:val="16"/>
        </w:rPr>
        <w:t>УСЛОВИЯ ПРЕДОСТАВЛЕНИЯ ЦЕН</w:t>
      </w:r>
      <w:r w:rsidR="00C35014" w:rsidRPr="009969B8">
        <w:rPr>
          <w:rFonts w:ascii="Arial Narrow" w:eastAsia="Calibri" w:hAnsi="Arial Narrow"/>
          <w:b/>
          <w:sz w:val="16"/>
          <w:szCs w:val="16"/>
        </w:rPr>
        <w:t xml:space="preserve"> </w:t>
      </w:r>
      <w:r w:rsidR="00450766" w:rsidRPr="009969B8">
        <w:rPr>
          <w:rFonts w:ascii="Arial Narrow" w:eastAsia="Calibri" w:hAnsi="Arial Narrow"/>
          <w:b/>
          <w:sz w:val="16"/>
          <w:szCs w:val="16"/>
        </w:rPr>
        <w:t>И  ОПЛАТЫ  ТОВАРА</w:t>
      </w:r>
    </w:p>
    <w:p w:rsidR="00931940" w:rsidRPr="009969B8" w:rsidRDefault="00931940" w:rsidP="00175A2E">
      <w:pPr>
        <w:pStyle w:val="a9"/>
        <w:numPr>
          <w:ilvl w:val="0"/>
          <w:numId w:val="8"/>
        </w:numPr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Расчет уровня цен происходит автоматически 1-ого числа каждого месяца по максимальному месячному объему закупок за предыдущие три календарных месяца</w:t>
      </w:r>
    </w:p>
    <w:p w:rsidR="00931940" w:rsidRPr="009969B8" w:rsidRDefault="00931940" w:rsidP="00175A2E">
      <w:pPr>
        <w:pStyle w:val="a8"/>
        <w:numPr>
          <w:ilvl w:val="0"/>
          <w:numId w:val="8"/>
        </w:numPr>
        <w:tabs>
          <w:tab w:val="left" w:pos="900"/>
        </w:tabs>
        <w:ind w:right="-69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Кредитный лимит устанавливается индивидуально из расчета 50% (пятьдесят процентов) от максимального ежемесячного объема закупок за  последние 3 (три) месяца.</w:t>
      </w:r>
    </w:p>
    <w:p w:rsidR="00931940" w:rsidRPr="009969B8" w:rsidRDefault="00931940" w:rsidP="00931940">
      <w:pPr>
        <w:tabs>
          <w:tab w:val="num" w:pos="0"/>
          <w:tab w:val="left" w:pos="900"/>
        </w:tabs>
        <w:ind w:right="-69" w:firstLine="357"/>
        <w:rPr>
          <w:rFonts w:ascii="Arial Narrow" w:hAnsi="Arial Narrow"/>
          <w:sz w:val="16"/>
          <w:szCs w:val="16"/>
        </w:rPr>
      </w:pPr>
    </w:p>
    <w:p w:rsidR="00D82F0F" w:rsidRPr="009969B8" w:rsidRDefault="00D82F0F" w:rsidP="00175A2E">
      <w:pPr>
        <w:pStyle w:val="a8"/>
        <w:numPr>
          <w:ilvl w:val="0"/>
          <w:numId w:val="8"/>
        </w:numPr>
        <w:tabs>
          <w:tab w:val="num" w:pos="0"/>
          <w:tab w:val="left" w:pos="900"/>
        </w:tabs>
        <w:ind w:right="-69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Условия устанавливаются на 1 (один) календарный месяц. </w:t>
      </w:r>
    </w:p>
    <w:p w:rsidR="00931940" w:rsidRPr="009969B8" w:rsidRDefault="00931940" w:rsidP="00931940">
      <w:pPr>
        <w:tabs>
          <w:tab w:val="num" w:pos="0"/>
          <w:tab w:val="left" w:pos="900"/>
        </w:tabs>
        <w:ind w:right="-69" w:firstLine="357"/>
        <w:rPr>
          <w:rFonts w:ascii="Arial Narrow" w:hAnsi="Arial Narrow"/>
          <w:sz w:val="16"/>
          <w:szCs w:val="16"/>
        </w:rPr>
      </w:pPr>
    </w:p>
    <w:p w:rsidR="00054F34" w:rsidRPr="009969B8" w:rsidRDefault="00054F34" w:rsidP="005142C6">
      <w:pPr>
        <w:pStyle w:val="a8"/>
        <w:spacing w:before="120" w:line="360" w:lineRule="auto"/>
        <w:ind w:left="0"/>
        <w:rPr>
          <w:rFonts w:ascii="Arial Narrow" w:eastAsia="Calibri" w:hAnsi="Arial Narrow"/>
          <w:b/>
          <w:sz w:val="16"/>
          <w:szCs w:val="16"/>
        </w:rPr>
      </w:pPr>
    </w:p>
    <w:p w:rsidR="00BB4EC8" w:rsidRDefault="00D82F0F" w:rsidP="005142C6">
      <w:pPr>
        <w:pStyle w:val="a8"/>
        <w:spacing w:before="120" w:line="360" w:lineRule="auto"/>
        <w:ind w:left="0"/>
        <w:rPr>
          <w:rFonts w:ascii="Arial Narrow" w:eastAsia="Calibri" w:hAnsi="Arial Narrow"/>
          <w:sz w:val="16"/>
          <w:szCs w:val="16"/>
        </w:rPr>
      </w:pPr>
      <w:r w:rsidRPr="009969B8">
        <w:rPr>
          <w:rFonts w:ascii="Arial Narrow" w:eastAsia="Calibri" w:hAnsi="Arial Narrow"/>
          <w:sz w:val="16"/>
          <w:szCs w:val="16"/>
        </w:rPr>
        <w:t>Таблица</w:t>
      </w:r>
      <w:r w:rsidR="00054F34" w:rsidRPr="009969B8">
        <w:rPr>
          <w:rFonts w:ascii="Arial Narrow" w:eastAsia="Calibri" w:hAnsi="Arial Narrow"/>
          <w:sz w:val="16"/>
          <w:szCs w:val="16"/>
        </w:rPr>
        <w:t xml:space="preserve"> </w:t>
      </w:r>
      <w:r w:rsidR="00BB4EC8">
        <w:rPr>
          <w:rFonts w:ascii="Arial Narrow" w:eastAsia="Calibri" w:hAnsi="Arial Narrow"/>
          <w:sz w:val="16"/>
          <w:szCs w:val="16"/>
        </w:rPr>
        <w:t>1</w:t>
      </w:r>
    </w:p>
    <w:tbl>
      <w:tblPr>
        <w:tblStyle w:val="ac"/>
        <w:tblW w:w="0" w:type="auto"/>
        <w:tblLook w:val="04A0"/>
      </w:tblPr>
      <w:tblGrid>
        <w:gridCol w:w="3566"/>
        <w:gridCol w:w="2995"/>
        <w:gridCol w:w="1318"/>
      </w:tblGrid>
      <w:tr w:rsidR="00C35014" w:rsidRPr="009969B8" w:rsidTr="00A43E70">
        <w:trPr>
          <w:trHeight w:val="463"/>
        </w:trPr>
        <w:tc>
          <w:tcPr>
            <w:tcW w:w="3566" w:type="dxa"/>
          </w:tcPr>
          <w:p w:rsidR="00C35014" w:rsidRPr="009969B8" w:rsidRDefault="00C35014" w:rsidP="00DA0A1B">
            <w:pPr>
              <w:jc w:val="center"/>
              <w:rPr>
                <w:rFonts w:ascii="Arial Narrow" w:hAnsi="Arial Narrow"/>
                <w:b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b/>
                <w:snapToGrid w:val="0"/>
                <w:sz w:val="16"/>
                <w:szCs w:val="16"/>
              </w:rPr>
              <w:t>Объем закупок</w:t>
            </w:r>
            <w:r w:rsidR="00047018" w:rsidRPr="009969B8">
              <w:rPr>
                <w:rFonts w:ascii="Arial Narrow" w:hAnsi="Arial Narrow"/>
                <w:b/>
                <w:snapToGrid w:val="0"/>
                <w:sz w:val="16"/>
                <w:szCs w:val="16"/>
              </w:rPr>
              <w:t xml:space="preserve"> </w:t>
            </w:r>
            <w:r w:rsidRPr="009969B8">
              <w:rPr>
                <w:rFonts w:ascii="Arial Narrow" w:hAnsi="Arial Narrow"/>
                <w:b/>
                <w:snapToGrid w:val="0"/>
                <w:sz w:val="16"/>
                <w:szCs w:val="16"/>
              </w:rPr>
              <w:t>за 1 (один) календарный месяц, руб., без  НДС</w:t>
            </w:r>
          </w:p>
        </w:tc>
        <w:tc>
          <w:tcPr>
            <w:tcW w:w="2995" w:type="dxa"/>
          </w:tcPr>
          <w:p w:rsidR="00DF0DA7" w:rsidRPr="009969B8" w:rsidRDefault="00C35014" w:rsidP="00A54888">
            <w:pPr>
              <w:jc w:val="center"/>
              <w:rPr>
                <w:rFonts w:ascii="Arial Narrow" w:hAnsi="Arial Narrow"/>
                <w:b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b/>
                <w:snapToGrid w:val="0"/>
                <w:sz w:val="16"/>
                <w:szCs w:val="16"/>
              </w:rPr>
              <w:t xml:space="preserve">Условия оплаты </w:t>
            </w:r>
          </w:p>
          <w:p w:rsidR="00C35014" w:rsidRPr="009969B8" w:rsidRDefault="00C35014" w:rsidP="00A54888">
            <w:pPr>
              <w:jc w:val="center"/>
              <w:rPr>
                <w:rFonts w:ascii="Arial Narrow" w:hAnsi="Arial Narrow"/>
                <w:b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b/>
                <w:snapToGrid w:val="0"/>
                <w:sz w:val="16"/>
                <w:szCs w:val="16"/>
              </w:rPr>
              <w:t>(отсрочка платежа в днях)</w:t>
            </w:r>
          </w:p>
        </w:tc>
        <w:tc>
          <w:tcPr>
            <w:tcW w:w="1318" w:type="dxa"/>
          </w:tcPr>
          <w:p w:rsidR="00C35014" w:rsidRPr="009969B8" w:rsidRDefault="00C35014" w:rsidP="00A54888">
            <w:pPr>
              <w:jc w:val="center"/>
              <w:rPr>
                <w:rFonts w:ascii="Arial Narrow" w:hAnsi="Arial Narrow"/>
                <w:b/>
                <w:snapToGrid w:val="0"/>
                <w:sz w:val="16"/>
                <w:szCs w:val="16"/>
                <w:highlight w:val="yellow"/>
              </w:rPr>
            </w:pPr>
            <w:r w:rsidRPr="009969B8">
              <w:rPr>
                <w:rFonts w:ascii="Arial Narrow" w:hAnsi="Arial Narrow"/>
                <w:b/>
                <w:snapToGrid w:val="0"/>
                <w:sz w:val="16"/>
                <w:szCs w:val="16"/>
              </w:rPr>
              <w:t xml:space="preserve">Уровень цен </w:t>
            </w:r>
          </w:p>
        </w:tc>
      </w:tr>
      <w:tr w:rsidR="00C35014" w:rsidRPr="009969B8" w:rsidTr="00A43E70">
        <w:trPr>
          <w:trHeight w:val="231"/>
        </w:trPr>
        <w:tc>
          <w:tcPr>
            <w:tcW w:w="3566" w:type="dxa"/>
          </w:tcPr>
          <w:p w:rsidR="00C35014" w:rsidRPr="009969B8" w:rsidRDefault="00C35014" w:rsidP="00A43E70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от 0 до 10 000,00</w:t>
            </w:r>
          </w:p>
        </w:tc>
        <w:tc>
          <w:tcPr>
            <w:tcW w:w="2995" w:type="dxa"/>
          </w:tcPr>
          <w:p w:rsidR="00C35014" w:rsidRPr="009969B8" w:rsidRDefault="00C35014" w:rsidP="00615C1C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100% предоплата</w:t>
            </w:r>
          </w:p>
        </w:tc>
        <w:tc>
          <w:tcPr>
            <w:tcW w:w="1318" w:type="dxa"/>
          </w:tcPr>
          <w:p w:rsidR="00C35014" w:rsidRPr="009969B8" w:rsidRDefault="00C35014" w:rsidP="00A43E70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Розница</w:t>
            </w:r>
          </w:p>
        </w:tc>
      </w:tr>
      <w:tr w:rsidR="00C35014" w:rsidRPr="009969B8" w:rsidTr="00A43E70">
        <w:trPr>
          <w:trHeight w:val="231"/>
        </w:trPr>
        <w:tc>
          <w:tcPr>
            <w:tcW w:w="3566" w:type="dxa"/>
          </w:tcPr>
          <w:p w:rsidR="00C35014" w:rsidRPr="009969B8" w:rsidRDefault="00C35014" w:rsidP="00A43E70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от 10 001,00 до 30 000,00</w:t>
            </w:r>
          </w:p>
        </w:tc>
        <w:tc>
          <w:tcPr>
            <w:tcW w:w="2995" w:type="dxa"/>
          </w:tcPr>
          <w:p w:rsidR="00C35014" w:rsidRPr="009969B8" w:rsidRDefault="00C35014" w:rsidP="00615C1C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100% предоплата</w:t>
            </w:r>
          </w:p>
        </w:tc>
        <w:tc>
          <w:tcPr>
            <w:tcW w:w="1318" w:type="dxa"/>
          </w:tcPr>
          <w:p w:rsidR="00C35014" w:rsidRPr="00155C4C" w:rsidRDefault="00155C4C" w:rsidP="00A43E70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snapToGrid w:val="0"/>
                <w:sz w:val="16"/>
                <w:szCs w:val="16"/>
                <w:lang w:val="en-US"/>
              </w:rPr>
              <w:t>VIP</w:t>
            </w:r>
          </w:p>
        </w:tc>
      </w:tr>
      <w:tr w:rsidR="00C35014" w:rsidRPr="009969B8" w:rsidTr="00A43E70">
        <w:trPr>
          <w:trHeight w:val="231"/>
        </w:trPr>
        <w:tc>
          <w:tcPr>
            <w:tcW w:w="3566" w:type="dxa"/>
          </w:tcPr>
          <w:p w:rsidR="00C35014" w:rsidRPr="004275F9" w:rsidRDefault="00C35014" w:rsidP="004275F9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  <w:lang w:val="en-US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от 30 001,00</w:t>
            </w:r>
          </w:p>
        </w:tc>
        <w:tc>
          <w:tcPr>
            <w:tcW w:w="2995" w:type="dxa"/>
          </w:tcPr>
          <w:p w:rsidR="00C35014" w:rsidRPr="00155C4C" w:rsidRDefault="00C35014" w:rsidP="00155C4C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  <w:lang w:val="en-US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 xml:space="preserve">До </w:t>
            </w:r>
            <w:r w:rsidR="00155C4C">
              <w:rPr>
                <w:rFonts w:ascii="Arial Narrow" w:hAnsi="Arial Narrow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1318" w:type="dxa"/>
          </w:tcPr>
          <w:p w:rsidR="00C35014" w:rsidRPr="009969B8" w:rsidRDefault="00C35014" w:rsidP="00155C4C">
            <w:pPr>
              <w:jc w:val="center"/>
              <w:rPr>
                <w:rFonts w:ascii="Arial Narrow" w:hAnsi="Arial Narrow"/>
                <w:snapToGrid w:val="0"/>
                <w:sz w:val="16"/>
                <w:szCs w:val="16"/>
              </w:rPr>
            </w:pPr>
            <w:r w:rsidRPr="009969B8">
              <w:rPr>
                <w:rFonts w:ascii="Arial Narrow" w:hAnsi="Arial Narrow"/>
                <w:snapToGrid w:val="0"/>
                <w:sz w:val="16"/>
                <w:szCs w:val="16"/>
              </w:rPr>
              <w:t>Опт</w:t>
            </w:r>
          </w:p>
        </w:tc>
      </w:tr>
    </w:tbl>
    <w:p w:rsidR="0078179E" w:rsidRDefault="0078179E" w:rsidP="004E6F0F">
      <w:pPr>
        <w:tabs>
          <w:tab w:val="num" w:pos="0"/>
          <w:tab w:val="left" w:pos="900"/>
        </w:tabs>
        <w:ind w:right="-69" w:firstLine="357"/>
        <w:jc w:val="both"/>
        <w:rPr>
          <w:rFonts w:ascii="Arial Narrow" w:hAnsi="Arial Narrow"/>
          <w:sz w:val="21"/>
          <w:szCs w:val="21"/>
        </w:rPr>
      </w:pPr>
    </w:p>
    <w:p w:rsidR="009969B8" w:rsidRDefault="009969B8" w:rsidP="009969B8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</w:p>
    <w:p w:rsidR="004275F9" w:rsidRDefault="004275F9" w:rsidP="004275F9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01 </w:t>
      </w:r>
      <w:r>
        <w:rPr>
          <w:rFonts w:ascii="Arial Narrow" w:hAnsi="Arial Narrow"/>
          <w:sz w:val="16"/>
          <w:szCs w:val="16"/>
        </w:rPr>
        <w:t>мая</w:t>
      </w:r>
      <w:r w:rsidRPr="00A43E70">
        <w:rPr>
          <w:rFonts w:ascii="Arial Narrow" w:hAnsi="Arial Narrow"/>
          <w:sz w:val="16"/>
          <w:szCs w:val="16"/>
        </w:rPr>
        <w:t xml:space="preserve">  2014</w:t>
      </w:r>
      <w:r>
        <w:rPr>
          <w:rFonts w:ascii="Arial Narrow" w:hAnsi="Arial Narrow"/>
          <w:sz w:val="16"/>
          <w:szCs w:val="16"/>
        </w:rPr>
        <w:t xml:space="preserve"> г.</w:t>
      </w:r>
    </w:p>
    <w:p w:rsidR="004275F9" w:rsidRPr="00A43E70" w:rsidRDefault="004275F9" w:rsidP="004275F9">
      <w:pPr>
        <w:pStyle w:val="a8"/>
        <w:spacing w:before="120"/>
        <w:ind w:left="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 xml:space="preserve">Управляющий </w:t>
      </w: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ИП Ивашкин В.В. ___________</w:t>
      </w:r>
    </w:p>
    <w:p w:rsidR="00931940" w:rsidRDefault="00931940" w:rsidP="00931940">
      <w:pPr>
        <w:pStyle w:val="a9"/>
        <w:ind w:left="720"/>
        <w:rPr>
          <w:sz w:val="22"/>
          <w:szCs w:val="22"/>
        </w:rPr>
      </w:pPr>
    </w:p>
    <w:p w:rsidR="00450766" w:rsidRPr="00273C60" w:rsidRDefault="00450766" w:rsidP="006154F8">
      <w:pPr>
        <w:tabs>
          <w:tab w:val="num" w:pos="0"/>
          <w:tab w:val="left" w:pos="900"/>
        </w:tabs>
        <w:ind w:right="-69" w:firstLine="357"/>
        <w:jc w:val="both"/>
        <w:rPr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21"/>
          <w:szCs w:val="21"/>
        </w:rPr>
      </w:pPr>
    </w:p>
    <w:p w:rsidR="009969B8" w:rsidRDefault="009969B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16"/>
          <w:szCs w:val="16"/>
        </w:rPr>
      </w:pPr>
    </w:p>
    <w:p w:rsidR="004275F9" w:rsidRDefault="004275F9">
      <w:pPr>
        <w:rPr>
          <w:rFonts w:ascii="Arial Narrow" w:hAnsi="Arial Narrow"/>
          <w:b/>
          <w:sz w:val="16"/>
          <w:szCs w:val="16"/>
        </w:rPr>
      </w:pPr>
      <w:r>
        <w:rPr>
          <w:rFonts w:ascii="Arial Narrow" w:hAnsi="Arial Narrow"/>
          <w:b/>
          <w:sz w:val="16"/>
          <w:szCs w:val="16"/>
        </w:rPr>
        <w:br w:type="page"/>
      </w:r>
    </w:p>
    <w:p w:rsidR="00931940" w:rsidRPr="009969B8" w:rsidRDefault="00A54888" w:rsidP="00931940">
      <w:pPr>
        <w:tabs>
          <w:tab w:val="num" w:pos="0"/>
          <w:tab w:val="left" w:pos="900"/>
        </w:tabs>
        <w:ind w:right="-69" w:firstLine="357"/>
        <w:jc w:val="right"/>
        <w:rPr>
          <w:rFonts w:ascii="Arial Narrow" w:hAnsi="Arial Narrow"/>
          <w:b/>
          <w:sz w:val="16"/>
          <w:szCs w:val="16"/>
        </w:rPr>
      </w:pPr>
      <w:r w:rsidRPr="009969B8">
        <w:rPr>
          <w:rFonts w:ascii="Arial Narrow" w:hAnsi="Arial Narrow"/>
          <w:b/>
          <w:sz w:val="16"/>
          <w:szCs w:val="16"/>
        </w:rPr>
        <w:lastRenderedPageBreak/>
        <w:t>Приложение</w:t>
      </w:r>
      <w:r w:rsidR="00CF53EA" w:rsidRPr="009969B8">
        <w:rPr>
          <w:rFonts w:ascii="Arial Narrow" w:hAnsi="Arial Narrow"/>
          <w:b/>
          <w:sz w:val="16"/>
          <w:szCs w:val="16"/>
        </w:rPr>
        <w:t xml:space="preserve"> №</w:t>
      </w:r>
      <w:r w:rsidRPr="009969B8">
        <w:rPr>
          <w:rFonts w:ascii="Arial Narrow" w:hAnsi="Arial Narrow"/>
          <w:b/>
          <w:sz w:val="16"/>
          <w:szCs w:val="16"/>
        </w:rPr>
        <w:t xml:space="preserve"> 4</w:t>
      </w:r>
    </w:p>
    <w:p w:rsidR="00273E90" w:rsidRPr="009969B8" w:rsidRDefault="00273E90" w:rsidP="00273E90">
      <w:pPr>
        <w:pStyle w:val="a8"/>
        <w:spacing w:before="120"/>
        <w:ind w:left="0"/>
        <w:jc w:val="right"/>
        <w:rPr>
          <w:rFonts w:ascii="Arial Narrow" w:hAnsi="Arial Narrow"/>
          <w:b/>
          <w:sz w:val="16"/>
          <w:szCs w:val="16"/>
        </w:rPr>
      </w:pPr>
      <w:r w:rsidRPr="009969B8">
        <w:rPr>
          <w:rFonts w:ascii="Arial Narrow" w:hAnsi="Arial Narrow"/>
          <w:b/>
          <w:sz w:val="16"/>
          <w:szCs w:val="16"/>
        </w:rPr>
        <w:t>К договору поставки №</w:t>
      </w:r>
      <w:r w:rsidR="009969B8">
        <w:rPr>
          <w:rFonts w:ascii="Arial Narrow" w:hAnsi="Arial Narrow"/>
          <w:b/>
          <w:sz w:val="16"/>
          <w:szCs w:val="16"/>
        </w:rPr>
        <w:t xml:space="preserve"> </w:t>
      </w:r>
      <w:r w:rsidR="009969B8" w:rsidRPr="00A43E70">
        <w:rPr>
          <w:rFonts w:ascii="Arial Narrow" w:hAnsi="Arial Narrow"/>
          <w:b/>
          <w:snapToGrid w:val="0"/>
          <w:sz w:val="16"/>
          <w:szCs w:val="16"/>
        </w:rPr>
        <w:t>ОФ/1</w:t>
      </w:r>
    </w:p>
    <w:p w:rsidR="00273E90" w:rsidRPr="009969B8" w:rsidRDefault="00273E90" w:rsidP="00931940">
      <w:pPr>
        <w:tabs>
          <w:tab w:val="num" w:pos="0"/>
          <w:tab w:val="left" w:pos="900"/>
        </w:tabs>
        <w:ind w:right="-69" w:firstLine="357"/>
        <w:jc w:val="right"/>
        <w:rPr>
          <w:sz w:val="16"/>
          <w:szCs w:val="16"/>
        </w:rPr>
      </w:pPr>
    </w:p>
    <w:p w:rsidR="00A343B6" w:rsidRPr="009969B8" w:rsidRDefault="00A343B6" w:rsidP="006154F8">
      <w:pPr>
        <w:tabs>
          <w:tab w:val="num" w:pos="0"/>
          <w:tab w:val="left" w:pos="900"/>
        </w:tabs>
        <w:ind w:right="-69" w:firstLine="357"/>
        <w:jc w:val="both"/>
        <w:rPr>
          <w:rFonts w:ascii="Arial Narrow" w:hAnsi="Arial Narrow"/>
          <w:sz w:val="16"/>
          <w:szCs w:val="16"/>
        </w:rPr>
      </w:pPr>
    </w:p>
    <w:p w:rsidR="00931940" w:rsidRPr="009969B8" w:rsidRDefault="00CF53EA" w:rsidP="00931940">
      <w:pPr>
        <w:tabs>
          <w:tab w:val="num" w:pos="0"/>
          <w:tab w:val="left" w:pos="900"/>
        </w:tabs>
        <w:ind w:right="-69" w:firstLine="357"/>
        <w:jc w:val="center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b/>
          <w:sz w:val="16"/>
          <w:szCs w:val="16"/>
        </w:rPr>
        <w:t>ПРАВИЛА ПРИЕМА И ОБРАБОТКИ ПРЕТЕНЗИЙ</w:t>
      </w:r>
    </w:p>
    <w:p w:rsidR="00931940" w:rsidRPr="009969B8" w:rsidRDefault="00931940" w:rsidP="00931940">
      <w:pPr>
        <w:tabs>
          <w:tab w:val="num" w:pos="0"/>
          <w:tab w:val="left" w:pos="900"/>
        </w:tabs>
        <w:ind w:right="-69" w:firstLine="357"/>
        <w:jc w:val="center"/>
        <w:rPr>
          <w:rFonts w:ascii="Arial Narrow" w:hAnsi="Arial Narrow"/>
          <w:sz w:val="16"/>
          <w:szCs w:val="16"/>
        </w:rPr>
      </w:pPr>
    </w:p>
    <w:p w:rsidR="00931940" w:rsidRPr="009969B8" w:rsidRDefault="00931940" w:rsidP="00931940">
      <w:pPr>
        <w:tabs>
          <w:tab w:val="num" w:pos="0"/>
          <w:tab w:val="left" w:pos="900"/>
        </w:tabs>
        <w:ind w:right="-69" w:firstLine="357"/>
        <w:jc w:val="center"/>
        <w:rPr>
          <w:sz w:val="16"/>
          <w:szCs w:val="16"/>
        </w:rPr>
      </w:pPr>
    </w:p>
    <w:p w:rsidR="00732E51" w:rsidRPr="009969B8" w:rsidRDefault="00D9397B" w:rsidP="000F32CB">
      <w:pPr>
        <w:tabs>
          <w:tab w:val="num" w:pos="0"/>
          <w:tab w:val="left" w:pos="900"/>
        </w:tabs>
        <w:ind w:right="-69"/>
        <w:rPr>
          <w:rFonts w:ascii="Arial Narrow" w:hAnsi="Arial Narrow" w:cs="Arial"/>
          <w:sz w:val="16"/>
          <w:szCs w:val="16"/>
        </w:rPr>
      </w:pPr>
      <w:r w:rsidRPr="009969B8">
        <w:rPr>
          <w:rFonts w:ascii="Arial Narrow" w:hAnsi="Arial Narrow" w:cs="Arial"/>
          <w:sz w:val="16"/>
          <w:szCs w:val="16"/>
        </w:rPr>
        <w:t>Все Претензии по Товару принимаются только оформлением Обращения на Сайте</w:t>
      </w:r>
    </w:p>
    <w:p w:rsidR="00732E51" w:rsidRPr="009969B8" w:rsidRDefault="00732E51" w:rsidP="00F943DD">
      <w:pPr>
        <w:tabs>
          <w:tab w:val="num" w:pos="0"/>
          <w:tab w:val="left" w:pos="900"/>
        </w:tabs>
        <w:ind w:right="-69" w:firstLine="357"/>
        <w:rPr>
          <w:rFonts w:ascii="Arial Narrow" w:hAnsi="Arial Narrow" w:cs="Arial"/>
          <w:sz w:val="16"/>
          <w:szCs w:val="16"/>
        </w:rPr>
      </w:pPr>
    </w:p>
    <w:p w:rsidR="00F943DD" w:rsidRPr="009969B8" w:rsidRDefault="00F943DD" w:rsidP="000F32CB">
      <w:pPr>
        <w:tabs>
          <w:tab w:val="num" w:pos="0"/>
          <w:tab w:val="left" w:pos="900"/>
        </w:tabs>
        <w:ind w:right="-69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 w:cs="Arial"/>
          <w:sz w:val="16"/>
          <w:szCs w:val="16"/>
        </w:rPr>
        <w:t xml:space="preserve">Прием Рекламации производится при условии соблюдения условий передачи Товара при передаче </w:t>
      </w:r>
      <w:r w:rsidR="00732E51" w:rsidRPr="009969B8">
        <w:rPr>
          <w:rFonts w:ascii="Arial Narrow" w:hAnsi="Arial Narrow" w:cs="Arial"/>
          <w:sz w:val="16"/>
          <w:szCs w:val="16"/>
        </w:rPr>
        <w:t xml:space="preserve"> </w:t>
      </w:r>
      <w:r w:rsidRPr="009969B8">
        <w:rPr>
          <w:rFonts w:ascii="Arial Narrow" w:hAnsi="Arial Narrow" w:cs="Arial"/>
          <w:sz w:val="16"/>
          <w:szCs w:val="16"/>
        </w:rPr>
        <w:t>Покупателю</w:t>
      </w:r>
    </w:p>
    <w:p w:rsidR="006154F8" w:rsidRPr="009969B8" w:rsidRDefault="006154F8" w:rsidP="00A34EC4">
      <w:pPr>
        <w:tabs>
          <w:tab w:val="num" w:pos="0"/>
          <w:tab w:val="left" w:pos="900"/>
        </w:tabs>
        <w:ind w:right="-69" w:firstLine="357"/>
        <w:jc w:val="both"/>
        <w:rPr>
          <w:rFonts w:ascii="Arial Narrow" w:hAnsi="Arial Narrow"/>
          <w:sz w:val="16"/>
          <w:szCs w:val="16"/>
        </w:rPr>
      </w:pPr>
    </w:p>
    <w:p w:rsidR="00D129EE" w:rsidRPr="009969B8" w:rsidRDefault="00D129EE" w:rsidP="00D82F0F">
      <w:pPr>
        <w:jc w:val="both"/>
        <w:rPr>
          <w:rFonts w:ascii="Arial Narrow" w:hAnsi="Arial Narrow"/>
          <w:sz w:val="16"/>
          <w:szCs w:val="16"/>
        </w:rPr>
      </w:pPr>
    </w:p>
    <w:p w:rsidR="00BA25AF" w:rsidRPr="009969B8" w:rsidRDefault="00DF0DA7" w:rsidP="00175A2E">
      <w:pPr>
        <w:pStyle w:val="a8"/>
        <w:numPr>
          <w:ilvl w:val="0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Сроки </w:t>
      </w:r>
      <w:r w:rsidR="00931940" w:rsidRPr="009969B8">
        <w:rPr>
          <w:rFonts w:ascii="Arial Narrow" w:hAnsi="Arial Narrow"/>
          <w:sz w:val="16"/>
          <w:szCs w:val="16"/>
        </w:rPr>
        <w:t>выставления Покупателем рекламаций</w:t>
      </w:r>
    </w:p>
    <w:p w:rsidR="00174E71" w:rsidRPr="009969B8" w:rsidRDefault="00174E71" w:rsidP="00174E71">
      <w:pPr>
        <w:jc w:val="both"/>
        <w:rPr>
          <w:rFonts w:ascii="Arial Narrow" w:hAnsi="Arial Narrow"/>
          <w:sz w:val="16"/>
          <w:szCs w:val="16"/>
        </w:rPr>
      </w:pPr>
    </w:p>
    <w:p w:rsidR="00174E71" w:rsidRPr="009969B8" w:rsidRDefault="00931940" w:rsidP="00175A2E">
      <w:pPr>
        <w:pStyle w:val="a8"/>
        <w:numPr>
          <w:ilvl w:val="1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Претензии по качеству (видимые недостатки) переданного Товара, могут быть заявлены в течение 7 (Семи) календарных дней с момента получения Товара Покупателем (уполномоченным представителем) от Поставщика.</w:t>
      </w:r>
    </w:p>
    <w:p w:rsidR="000F32CB" w:rsidRPr="009969B8" w:rsidRDefault="00931940" w:rsidP="00175A2E">
      <w:pPr>
        <w:pStyle w:val="a8"/>
        <w:numPr>
          <w:ilvl w:val="1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Претензии по количеству, ассортименту, комплектности могут быть заявлены в течение 1 (Одного) рабочего дня с момента получения Товара Покупателем (уполномоченным представителем) от Поставщика</w:t>
      </w:r>
    </w:p>
    <w:p w:rsidR="000F32CB" w:rsidRPr="009969B8" w:rsidRDefault="000F32CB" w:rsidP="000F32CB">
      <w:pPr>
        <w:jc w:val="both"/>
        <w:rPr>
          <w:rFonts w:ascii="Arial Narrow" w:hAnsi="Arial Narrow"/>
          <w:sz w:val="16"/>
          <w:szCs w:val="16"/>
        </w:rPr>
      </w:pPr>
    </w:p>
    <w:p w:rsidR="000F32CB" w:rsidRPr="009969B8" w:rsidRDefault="00931940" w:rsidP="00175A2E">
      <w:pPr>
        <w:pStyle w:val="a8"/>
        <w:numPr>
          <w:ilvl w:val="0"/>
          <w:numId w:val="9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Порядок рассмотрения рекламаций</w:t>
      </w:r>
    </w:p>
    <w:p w:rsidR="00BA25AF" w:rsidRPr="009969B8" w:rsidRDefault="00931940" w:rsidP="000F32CB">
      <w:p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Поставщик рассматривает все Претензии по качеству (видимые недостатки) и количеству (недостача, </w:t>
      </w:r>
      <w:proofErr w:type="spellStart"/>
      <w:r w:rsidRPr="009969B8">
        <w:rPr>
          <w:rFonts w:ascii="Arial Narrow" w:hAnsi="Arial Narrow"/>
          <w:sz w:val="16"/>
          <w:szCs w:val="16"/>
        </w:rPr>
        <w:t>пересорт</w:t>
      </w:r>
      <w:proofErr w:type="spellEnd"/>
      <w:r w:rsidRPr="009969B8">
        <w:rPr>
          <w:rFonts w:ascii="Arial Narrow" w:hAnsi="Arial Narrow"/>
          <w:sz w:val="16"/>
          <w:szCs w:val="16"/>
        </w:rPr>
        <w:t xml:space="preserve">) переданного Товара, при условии выполнения </w:t>
      </w:r>
      <w:proofErr w:type="spellStart"/>
      <w:r w:rsidRPr="009969B8">
        <w:rPr>
          <w:rFonts w:ascii="Arial Narrow" w:hAnsi="Arial Narrow"/>
          <w:sz w:val="16"/>
          <w:szCs w:val="16"/>
        </w:rPr>
        <w:t>п</w:t>
      </w:r>
      <w:proofErr w:type="gramStart"/>
      <w:r w:rsidR="00174E71" w:rsidRPr="009969B8">
        <w:rPr>
          <w:rFonts w:ascii="Arial Narrow" w:hAnsi="Arial Narrow"/>
          <w:sz w:val="16"/>
          <w:szCs w:val="16"/>
        </w:rPr>
        <w:t>.п</w:t>
      </w:r>
      <w:proofErr w:type="spellEnd"/>
      <w:proofErr w:type="gramEnd"/>
      <w:r w:rsidR="00174E71" w:rsidRPr="009969B8">
        <w:rPr>
          <w:rFonts w:ascii="Arial Narrow" w:hAnsi="Arial Narrow"/>
          <w:sz w:val="16"/>
          <w:szCs w:val="16"/>
        </w:rPr>
        <w:t xml:space="preserve"> 1.1,1.2</w:t>
      </w:r>
      <w:r w:rsidRPr="009969B8">
        <w:rPr>
          <w:rFonts w:ascii="Arial Narrow" w:hAnsi="Arial Narrow"/>
          <w:sz w:val="16"/>
          <w:szCs w:val="16"/>
        </w:rPr>
        <w:t>. со стороны Покупателя</w:t>
      </w:r>
    </w:p>
    <w:p w:rsidR="00BA25AF" w:rsidRPr="009969B8" w:rsidRDefault="00931940" w:rsidP="000F32CB">
      <w:p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Поставщик в праве дополнительно запросить, а Покупатель обязуется предоставить по запросу Поставщика следующие документы:</w:t>
      </w:r>
    </w:p>
    <w:p w:rsidR="00D31BCD" w:rsidRPr="009969B8" w:rsidRDefault="00931940" w:rsidP="00175A2E">
      <w:pPr>
        <w:pStyle w:val="a8"/>
        <w:numPr>
          <w:ilvl w:val="0"/>
          <w:numId w:val="10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Фотографии Товара, наклеек, документов, </w:t>
      </w:r>
      <w:proofErr w:type="spellStart"/>
      <w:r w:rsidRPr="009969B8">
        <w:rPr>
          <w:rFonts w:ascii="Arial Narrow" w:hAnsi="Arial Narrow"/>
          <w:sz w:val="16"/>
          <w:szCs w:val="16"/>
        </w:rPr>
        <w:t>потдверждающих</w:t>
      </w:r>
      <w:proofErr w:type="spellEnd"/>
      <w:r w:rsidRPr="009969B8">
        <w:rPr>
          <w:rFonts w:ascii="Arial Narrow" w:hAnsi="Arial Narrow"/>
          <w:sz w:val="16"/>
          <w:szCs w:val="16"/>
        </w:rPr>
        <w:t xml:space="preserve"> расхождения</w:t>
      </w:r>
    </w:p>
    <w:p w:rsidR="00D31BCD" w:rsidRPr="009969B8" w:rsidRDefault="00931940" w:rsidP="00175A2E">
      <w:pPr>
        <w:pStyle w:val="a8"/>
        <w:numPr>
          <w:ilvl w:val="0"/>
          <w:numId w:val="10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заказ-наряд на установку Товара на транспортное средство</w:t>
      </w:r>
      <w:r w:rsidR="00343FFF" w:rsidRPr="009969B8">
        <w:rPr>
          <w:rFonts w:ascii="Arial Narrow" w:hAnsi="Arial Narrow"/>
          <w:sz w:val="16"/>
          <w:szCs w:val="16"/>
        </w:rPr>
        <w:t>;</w:t>
      </w:r>
    </w:p>
    <w:p w:rsidR="00D31BCD" w:rsidRPr="009969B8" w:rsidRDefault="00931940" w:rsidP="00175A2E">
      <w:pPr>
        <w:pStyle w:val="a8"/>
        <w:numPr>
          <w:ilvl w:val="0"/>
          <w:numId w:val="10"/>
        </w:numPr>
        <w:jc w:val="both"/>
        <w:rPr>
          <w:rFonts w:ascii="Arial Narrow" w:hAnsi="Arial Narrow"/>
          <w:sz w:val="16"/>
          <w:szCs w:val="16"/>
        </w:rPr>
      </w:pPr>
      <w:proofErr w:type="gramStart"/>
      <w:r w:rsidRPr="009969B8">
        <w:rPr>
          <w:rFonts w:ascii="Arial Narrow" w:hAnsi="Arial Narrow"/>
          <w:sz w:val="16"/>
          <w:szCs w:val="16"/>
        </w:rPr>
        <w:t>официальное заключение сервиса о причинах неработоспособности Товара (на фирменном бланке</w:t>
      </w:r>
      <w:proofErr w:type="gramEnd"/>
    </w:p>
    <w:p w:rsidR="000F32CB" w:rsidRPr="009969B8" w:rsidRDefault="00931940" w:rsidP="00175A2E">
      <w:pPr>
        <w:pStyle w:val="a8"/>
        <w:numPr>
          <w:ilvl w:val="0"/>
          <w:numId w:val="10"/>
        </w:numPr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сертификат соответствия СТО на проведение данного вида работ (копия, заверенная печатью СТО)</w:t>
      </w:r>
    </w:p>
    <w:p w:rsidR="00D31BCD" w:rsidRPr="009969B8" w:rsidRDefault="00343FFF" w:rsidP="000F32CB">
      <w:pPr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В противном случае, Поставщик имеет право не принимать претензии Покупателя. </w:t>
      </w:r>
    </w:p>
    <w:p w:rsidR="00D31BCD" w:rsidRPr="009969B8" w:rsidRDefault="00D31BCD" w:rsidP="000F32CB">
      <w:pPr>
        <w:pStyle w:val="21"/>
        <w:spacing w:after="0" w:line="240" w:lineRule="auto"/>
        <w:ind w:left="426" w:firstLine="555"/>
        <w:jc w:val="both"/>
        <w:rPr>
          <w:rFonts w:ascii="Arial Narrow" w:hAnsi="Arial Narrow"/>
          <w:sz w:val="16"/>
          <w:szCs w:val="16"/>
        </w:rPr>
      </w:pPr>
    </w:p>
    <w:p w:rsidR="00956883" w:rsidRPr="009969B8" w:rsidRDefault="00E056D0" w:rsidP="00175A2E">
      <w:pPr>
        <w:pStyle w:val="21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Срок рассмотрения Претензии Поставщиком:</w:t>
      </w:r>
    </w:p>
    <w:p w:rsidR="00D31BCD" w:rsidRPr="009969B8" w:rsidRDefault="00E056D0" w:rsidP="00175A2E">
      <w:pPr>
        <w:pStyle w:val="21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По недостачам, некомплектам, </w:t>
      </w:r>
      <w:proofErr w:type="spellStart"/>
      <w:r w:rsidRPr="009969B8">
        <w:rPr>
          <w:rFonts w:ascii="Arial Narrow" w:hAnsi="Arial Narrow"/>
          <w:sz w:val="16"/>
          <w:szCs w:val="16"/>
        </w:rPr>
        <w:t>пересорту</w:t>
      </w:r>
      <w:proofErr w:type="spellEnd"/>
      <w:r w:rsidRPr="009969B8">
        <w:rPr>
          <w:rFonts w:ascii="Arial Narrow" w:hAnsi="Arial Narrow"/>
          <w:sz w:val="16"/>
          <w:szCs w:val="16"/>
        </w:rPr>
        <w:t xml:space="preserve">  - 1 день</w:t>
      </w:r>
    </w:p>
    <w:p w:rsidR="00D31BCD" w:rsidRPr="009969B8" w:rsidRDefault="00E056D0" w:rsidP="00175A2E">
      <w:pPr>
        <w:pStyle w:val="21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По некачественному товару – 3 дня</w:t>
      </w:r>
      <w:r w:rsidR="00343FFF" w:rsidRPr="009969B8">
        <w:rPr>
          <w:rFonts w:ascii="Arial Narrow" w:hAnsi="Arial Narrow"/>
          <w:sz w:val="16"/>
          <w:szCs w:val="16"/>
        </w:rPr>
        <w:t xml:space="preserve"> </w:t>
      </w:r>
    </w:p>
    <w:p w:rsidR="00D31BCD" w:rsidRPr="009969B8" w:rsidRDefault="00D31BCD">
      <w:pPr>
        <w:pStyle w:val="21"/>
        <w:spacing w:after="0" w:line="240" w:lineRule="auto"/>
        <w:ind w:left="720"/>
        <w:jc w:val="both"/>
        <w:rPr>
          <w:rFonts w:ascii="Arial Narrow" w:hAnsi="Arial Narrow"/>
          <w:sz w:val="16"/>
          <w:szCs w:val="16"/>
        </w:rPr>
      </w:pPr>
    </w:p>
    <w:p w:rsidR="00D31BCD" w:rsidRPr="009969B8" w:rsidRDefault="00D31BCD">
      <w:pPr>
        <w:pStyle w:val="21"/>
        <w:spacing w:after="0" w:line="240" w:lineRule="auto"/>
        <w:ind w:left="0"/>
        <w:jc w:val="both"/>
        <w:rPr>
          <w:rFonts w:ascii="Arial Narrow" w:hAnsi="Arial Narrow"/>
          <w:b/>
          <w:sz w:val="16"/>
          <w:szCs w:val="16"/>
        </w:rPr>
      </w:pPr>
    </w:p>
    <w:p w:rsidR="000F32CB" w:rsidRPr="009969B8" w:rsidRDefault="00CC189A" w:rsidP="00175A2E">
      <w:pPr>
        <w:pStyle w:val="21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 xml:space="preserve">В случае удовлетворения претензии, </w:t>
      </w:r>
    </w:p>
    <w:p w:rsidR="00CC189A" w:rsidRPr="009969B8" w:rsidRDefault="00CC189A" w:rsidP="000F32CB">
      <w:pPr>
        <w:pStyle w:val="21"/>
        <w:spacing w:after="0" w:line="240" w:lineRule="auto"/>
        <w:ind w:left="360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Поставщик по выбору Покупателя обязан:</w:t>
      </w:r>
    </w:p>
    <w:p w:rsidR="00D31BCD" w:rsidRPr="009969B8" w:rsidRDefault="00CC189A" w:rsidP="00175A2E">
      <w:pPr>
        <w:pStyle w:val="21"/>
        <w:numPr>
          <w:ilvl w:val="1"/>
          <w:numId w:val="1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внести корректировки в сопроводительные документы на поставленную партию Товара и направить в адрес Покупателя соответствующие документы;</w:t>
      </w:r>
    </w:p>
    <w:p w:rsidR="00D31BCD" w:rsidRPr="009969B8" w:rsidRDefault="00D31BCD">
      <w:pPr>
        <w:pStyle w:val="21"/>
        <w:spacing w:after="0" w:line="240" w:lineRule="auto"/>
        <w:ind w:left="0"/>
        <w:jc w:val="both"/>
        <w:rPr>
          <w:rFonts w:ascii="Arial Narrow" w:hAnsi="Arial Narrow"/>
          <w:sz w:val="16"/>
          <w:szCs w:val="16"/>
        </w:rPr>
      </w:pPr>
    </w:p>
    <w:p w:rsidR="009373E4" w:rsidRPr="009969B8" w:rsidRDefault="00931940" w:rsidP="00175A2E">
      <w:pPr>
        <w:pStyle w:val="a8"/>
        <w:numPr>
          <w:ilvl w:val="1"/>
          <w:numId w:val="12"/>
        </w:numPr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/>
          <w:sz w:val="16"/>
          <w:szCs w:val="16"/>
        </w:rPr>
        <w:t>осуществить доукомплектование или допоставку в течение 15 (пятнадцати) рабочих дней с момента рассмотрения требований Покупателя.  Транспортные и прочие расходы, связанные с возвратом Товара, поставленного с нарушением условий Договора, связанные с заменой некачественного (видимые/скрытые недостатки) или некомплектного Товара относятся на счет Поставщика.</w:t>
      </w:r>
    </w:p>
    <w:p w:rsidR="009969B8" w:rsidRPr="009969B8" w:rsidRDefault="009969B8" w:rsidP="009969B8">
      <w:pPr>
        <w:rPr>
          <w:rFonts w:ascii="Arial Narrow" w:hAnsi="Arial Narrow"/>
          <w:sz w:val="16"/>
          <w:szCs w:val="16"/>
        </w:rPr>
      </w:pPr>
    </w:p>
    <w:p w:rsidR="006C6D80" w:rsidRPr="009969B8" w:rsidRDefault="009373E4" w:rsidP="00175A2E">
      <w:pPr>
        <w:pStyle w:val="21"/>
        <w:numPr>
          <w:ilvl w:val="0"/>
          <w:numId w:val="12"/>
        </w:num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9969B8">
        <w:rPr>
          <w:rFonts w:ascii="Arial Narrow" w:hAnsi="Arial Narrow" w:cs="Arial"/>
          <w:sz w:val="16"/>
          <w:szCs w:val="16"/>
        </w:rPr>
        <w:t>Покупатель в течение 5 рабочих дней самостоятельно или за свой счет осуществляет доставку товара до склада Поставщика,</w:t>
      </w:r>
      <w:r w:rsidR="00DF0DA7" w:rsidRPr="009969B8">
        <w:rPr>
          <w:rFonts w:ascii="Arial Narrow" w:hAnsi="Arial Narrow" w:cs="Arial"/>
          <w:sz w:val="16"/>
          <w:szCs w:val="16"/>
        </w:rPr>
        <w:t xml:space="preserve"> независимо от первоначального способа передачи Товара</w:t>
      </w:r>
    </w:p>
    <w:p w:rsidR="006C6D80" w:rsidRPr="00A43E70" w:rsidRDefault="006C6D80">
      <w:pPr>
        <w:pStyle w:val="21"/>
        <w:spacing w:after="0" w:line="240" w:lineRule="auto"/>
        <w:ind w:left="0"/>
        <w:jc w:val="both"/>
        <w:rPr>
          <w:rFonts w:ascii="Arial Narrow" w:hAnsi="Arial Narrow"/>
          <w:sz w:val="18"/>
          <w:szCs w:val="18"/>
        </w:rPr>
      </w:pPr>
    </w:p>
    <w:p w:rsidR="006C6D80" w:rsidRDefault="006C6D80">
      <w:pPr>
        <w:pStyle w:val="21"/>
        <w:spacing w:after="0" w:line="240" w:lineRule="auto"/>
        <w:ind w:left="0"/>
        <w:jc w:val="both"/>
        <w:rPr>
          <w:rFonts w:ascii="Arial Narrow" w:hAnsi="Arial Narrow"/>
          <w:sz w:val="21"/>
          <w:szCs w:val="21"/>
        </w:rPr>
      </w:pPr>
    </w:p>
    <w:p w:rsidR="009969B8" w:rsidRDefault="009969B8" w:rsidP="009969B8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</w:p>
    <w:p w:rsidR="004275F9" w:rsidRDefault="004275F9" w:rsidP="004275F9">
      <w:pPr>
        <w:pStyle w:val="a8"/>
        <w:spacing w:before="120"/>
        <w:ind w:left="0"/>
        <w:rPr>
          <w:rFonts w:ascii="Arial Narrow" w:hAnsi="Arial Narrow"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01 </w:t>
      </w:r>
      <w:r>
        <w:rPr>
          <w:rFonts w:ascii="Arial Narrow" w:hAnsi="Arial Narrow"/>
          <w:sz w:val="16"/>
          <w:szCs w:val="16"/>
        </w:rPr>
        <w:t>мая</w:t>
      </w:r>
      <w:r w:rsidRPr="00A43E70">
        <w:rPr>
          <w:rFonts w:ascii="Arial Narrow" w:hAnsi="Arial Narrow"/>
          <w:sz w:val="16"/>
          <w:szCs w:val="16"/>
        </w:rPr>
        <w:t xml:space="preserve">  2014</w:t>
      </w:r>
      <w:r>
        <w:rPr>
          <w:rFonts w:ascii="Arial Narrow" w:hAnsi="Arial Narrow"/>
          <w:sz w:val="16"/>
          <w:szCs w:val="16"/>
        </w:rPr>
        <w:t xml:space="preserve"> г.</w:t>
      </w:r>
    </w:p>
    <w:p w:rsidR="004275F9" w:rsidRPr="00A43E70" w:rsidRDefault="004275F9" w:rsidP="004275F9">
      <w:pPr>
        <w:pStyle w:val="a8"/>
        <w:spacing w:before="120"/>
        <w:ind w:left="0"/>
        <w:rPr>
          <w:rFonts w:ascii="Arial Narrow" w:hAnsi="Arial Narrow"/>
          <w:b/>
          <w:sz w:val="16"/>
          <w:szCs w:val="16"/>
        </w:rPr>
      </w:pP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 xml:space="preserve">Управляющий </w:t>
      </w:r>
      <w:r w:rsidRPr="00A43E70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ИП Ивашкин В.В. ___________</w:t>
      </w:r>
    </w:p>
    <w:p w:rsidR="006C6D80" w:rsidRDefault="006C6D80">
      <w:pPr>
        <w:pStyle w:val="21"/>
        <w:spacing w:after="0" w:line="240" w:lineRule="auto"/>
        <w:ind w:left="0"/>
        <w:jc w:val="both"/>
        <w:rPr>
          <w:rFonts w:ascii="Arial Narrow" w:hAnsi="Arial Narrow"/>
          <w:sz w:val="21"/>
          <w:szCs w:val="21"/>
        </w:rPr>
      </w:pPr>
    </w:p>
    <w:p w:rsidR="006C6D80" w:rsidRDefault="006C6D80" w:rsidP="00EF15C5">
      <w:pPr>
        <w:pStyle w:val="21"/>
        <w:spacing w:after="0" w:line="240" w:lineRule="auto"/>
        <w:ind w:left="0"/>
        <w:jc w:val="both"/>
        <w:rPr>
          <w:rFonts w:ascii="Arial Narrow" w:hAnsi="Arial Narrow"/>
          <w:sz w:val="21"/>
          <w:szCs w:val="21"/>
        </w:rPr>
      </w:pPr>
    </w:p>
    <w:sectPr w:rsidR="006C6D80" w:rsidSect="009F5D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E06"/>
    <w:multiLevelType w:val="hybridMultilevel"/>
    <w:tmpl w:val="F43E7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E31D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C66FA3"/>
    <w:multiLevelType w:val="hybridMultilevel"/>
    <w:tmpl w:val="25825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B0E12"/>
    <w:multiLevelType w:val="hybridMultilevel"/>
    <w:tmpl w:val="CFF210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D3206B"/>
    <w:multiLevelType w:val="multilevel"/>
    <w:tmpl w:val="B36A6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2518488D"/>
    <w:multiLevelType w:val="hybridMultilevel"/>
    <w:tmpl w:val="070804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BD675E"/>
    <w:multiLevelType w:val="hybridMultilevel"/>
    <w:tmpl w:val="AE0A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7740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C8B6004"/>
    <w:multiLevelType w:val="multilevel"/>
    <w:tmpl w:val="9E0A5A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7A849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22E7320"/>
    <w:multiLevelType w:val="hybridMultilevel"/>
    <w:tmpl w:val="DA266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7475F0"/>
    <w:multiLevelType w:val="multilevel"/>
    <w:tmpl w:val="711EF1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5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1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44" w:hanging="108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9"/>
  </w:num>
  <w:num w:numId="6">
    <w:abstractNumId w:val="10"/>
  </w:num>
  <w:num w:numId="7">
    <w:abstractNumId w:val="6"/>
  </w:num>
  <w:num w:numId="8">
    <w:abstractNumId w:val="7"/>
  </w:num>
  <w:num w:numId="9">
    <w:abstractNumId w:val="1"/>
  </w:num>
  <w:num w:numId="10">
    <w:abstractNumId w:val="5"/>
  </w:num>
  <w:num w:numId="11">
    <w:abstractNumId w:val="3"/>
  </w:num>
  <w:num w:numId="12">
    <w:abstractNumId w:val="1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compat/>
  <w:rsids>
    <w:rsidRoot w:val="004E5214"/>
    <w:rsid w:val="00007C1F"/>
    <w:rsid w:val="00021D60"/>
    <w:rsid w:val="000452BB"/>
    <w:rsid w:val="00047018"/>
    <w:rsid w:val="00047E13"/>
    <w:rsid w:val="00050D40"/>
    <w:rsid w:val="00051D85"/>
    <w:rsid w:val="00054F34"/>
    <w:rsid w:val="00056B49"/>
    <w:rsid w:val="00057853"/>
    <w:rsid w:val="0007666C"/>
    <w:rsid w:val="00077DF0"/>
    <w:rsid w:val="000A07B8"/>
    <w:rsid w:val="000A1429"/>
    <w:rsid w:val="000A42FC"/>
    <w:rsid w:val="000B2CB5"/>
    <w:rsid w:val="000C4EBC"/>
    <w:rsid w:val="000D575B"/>
    <w:rsid w:val="000E1D83"/>
    <w:rsid w:val="000E2C4B"/>
    <w:rsid w:val="000F0020"/>
    <w:rsid w:val="000F0C6C"/>
    <w:rsid w:val="000F1233"/>
    <w:rsid w:val="000F32CB"/>
    <w:rsid w:val="000F5820"/>
    <w:rsid w:val="000F5A92"/>
    <w:rsid w:val="001177FF"/>
    <w:rsid w:val="00141B34"/>
    <w:rsid w:val="00141E05"/>
    <w:rsid w:val="00153878"/>
    <w:rsid w:val="00155C4C"/>
    <w:rsid w:val="00160566"/>
    <w:rsid w:val="00170027"/>
    <w:rsid w:val="001700EA"/>
    <w:rsid w:val="00174E71"/>
    <w:rsid w:val="00175A2E"/>
    <w:rsid w:val="00176A65"/>
    <w:rsid w:val="00180773"/>
    <w:rsid w:val="00182C45"/>
    <w:rsid w:val="00184709"/>
    <w:rsid w:val="00185BA1"/>
    <w:rsid w:val="001A3DED"/>
    <w:rsid w:val="001A6B52"/>
    <w:rsid w:val="001A7DC6"/>
    <w:rsid w:val="001B0888"/>
    <w:rsid w:val="001B3772"/>
    <w:rsid w:val="001B74E1"/>
    <w:rsid w:val="001B7F10"/>
    <w:rsid w:val="00201694"/>
    <w:rsid w:val="0020653B"/>
    <w:rsid w:val="002270D3"/>
    <w:rsid w:val="002470DE"/>
    <w:rsid w:val="00262331"/>
    <w:rsid w:val="002678F0"/>
    <w:rsid w:val="00271706"/>
    <w:rsid w:val="00273C60"/>
    <w:rsid w:val="00273E90"/>
    <w:rsid w:val="002758BE"/>
    <w:rsid w:val="002865A9"/>
    <w:rsid w:val="0029706D"/>
    <w:rsid w:val="002B39F7"/>
    <w:rsid w:val="002C75E6"/>
    <w:rsid w:val="00343FFF"/>
    <w:rsid w:val="00352CC4"/>
    <w:rsid w:val="00353CFD"/>
    <w:rsid w:val="00377680"/>
    <w:rsid w:val="003878E9"/>
    <w:rsid w:val="003A0F47"/>
    <w:rsid w:val="003A45B7"/>
    <w:rsid w:val="003B0F7B"/>
    <w:rsid w:val="003B4019"/>
    <w:rsid w:val="003B5294"/>
    <w:rsid w:val="003C6035"/>
    <w:rsid w:val="003D6627"/>
    <w:rsid w:val="003E3AEC"/>
    <w:rsid w:val="003F0D83"/>
    <w:rsid w:val="00401B8A"/>
    <w:rsid w:val="0041458E"/>
    <w:rsid w:val="004275F9"/>
    <w:rsid w:val="00440882"/>
    <w:rsid w:val="00450766"/>
    <w:rsid w:val="0045301E"/>
    <w:rsid w:val="00457D86"/>
    <w:rsid w:val="0047436F"/>
    <w:rsid w:val="00474A4A"/>
    <w:rsid w:val="004A7ACD"/>
    <w:rsid w:val="004C1A17"/>
    <w:rsid w:val="004D04BD"/>
    <w:rsid w:val="004D0720"/>
    <w:rsid w:val="004D4697"/>
    <w:rsid w:val="004E5214"/>
    <w:rsid w:val="004E6F0F"/>
    <w:rsid w:val="0050646D"/>
    <w:rsid w:val="005075B9"/>
    <w:rsid w:val="005142C6"/>
    <w:rsid w:val="005245C9"/>
    <w:rsid w:val="00527E7F"/>
    <w:rsid w:val="0054272F"/>
    <w:rsid w:val="00545BD3"/>
    <w:rsid w:val="00570F9A"/>
    <w:rsid w:val="00577617"/>
    <w:rsid w:val="005849E8"/>
    <w:rsid w:val="005875EE"/>
    <w:rsid w:val="00596FE0"/>
    <w:rsid w:val="005A5F17"/>
    <w:rsid w:val="005A77CF"/>
    <w:rsid w:val="005B021B"/>
    <w:rsid w:val="005B77CD"/>
    <w:rsid w:val="005F02C5"/>
    <w:rsid w:val="006154F8"/>
    <w:rsid w:val="00630286"/>
    <w:rsid w:val="00641ED7"/>
    <w:rsid w:val="00667856"/>
    <w:rsid w:val="00677E3E"/>
    <w:rsid w:val="00682A74"/>
    <w:rsid w:val="00683034"/>
    <w:rsid w:val="00697FA7"/>
    <w:rsid w:val="006B7E6A"/>
    <w:rsid w:val="006C6D80"/>
    <w:rsid w:val="006D5EA0"/>
    <w:rsid w:val="006E484E"/>
    <w:rsid w:val="0070170C"/>
    <w:rsid w:val="00714C72"/>
    <w:rsid w:val="00732E51"/>
    <w:rsid w:val="00734A52"/>
    <w:rsid w:val="007431B8"/>
    <w:rsid w:val="00747F75"/>
    <w:rsid w:val="0078036C"/>
    <w:rsid w:val="007811F6"/>
    <w:rsid w:val="0078179E"/>
    <w:rsid w:val="00785158"/>
    <w:rsid w:val="007E5F07"/>
    <w:rsid w:val="00803FF0"/>
    <w:rsid w:val="00815823"/>
    <w:rsid w:val="0082609E"/>
    <w:rsid w:val="00834810"/>
    <w:rsid w:val="00852457"/>
    <w:rsid w:val="00864992"/>
    <w:rsid w:val="00876FC4"/>
    <w:rsid w:val="008779D6"/>
    <w:rsid w:val="008A53F6"/>
    <w:rsid w:val="008B3EE6"/>
    <w:rsid w:val="008B4DD2"/>
    <w:rsid w:val="008C1DD7"/>
    <w:rsid w:val="008C592F"/>
    <w:rsid w:val="00900A7F"/>
    <w:rsid w:val="00900FD7"/>
    <w:rsid w:val="00901769"/>
    <w:rsid w:val="00905CF4"/>
    <w:rsid w:val="00913FD6"/>
    <w:rsid w:val="00920693"/>
    <w:rsid w:val="00931940"/>
    <w:rsid w:val="009373E4"/>
    <w:rsid w:val="00943BAE"/>
    <w:rsid w:val="00954AEB"/>
    <w:rsid w:val="00955164"/>
    <w:rsid w:val="00956883"/>
    <w:rsid w:val="0096319E"/>
    <w:rsid w:val="00966277"/>
    <w:rsid w:val="00971276"/>
    <w:rsid w:val="0097314A"/>
    <w:rsid w:val="00987298"/>
    <w:rsid w:val="009969B8"/>
    <w:rsid w:val="009A3FD6"/>
    <w:rsid w:val="009B1BE1"/>
    <w:rsid w:val="009B5B3C"/>
    <w:rsid w:val="009C6BCC"/>
    <w:rsid w:val="009E3886"/>
    <w:rsid w:val="009F5D09"/>
    <w:rsid w:val="00A036BD"/>
    <w:rsid w:val="00A128BE"/>
    <w:rsid w:val="00A15F07"/>
    <w:rsid w:val="00A343B6"/>
    <w:rsid w:val="00A34EC4"/>
    <w:rsid w:val="00A41FE6"/>
    <w:rsid w:val="00A43E70"/>
    <w:rsid w:val="00A54888"/>
    <w:rsid w:val="00A63577"/>
    <w:rsid w:val="00A643B0"/>
    <w:rsid w:val="00A82D2C"/>
    <w:rsid w:val="00A87403"/>
    <w:rsid w:val="00AA4D4E"/>
    <w:rsid w:val="00AA6420"/>
    <w:rsid w:val="00AB57AB"/>
    <w:rsid w:val="00AB7845"/>
    <w:rsid w:val="00AD3264"/>
    <w:rsid w:val="00B14887"/>
    <w:rsid w:val="00B2301E"/>
    <w:rsid w:val="00B30079"/>
    <w:rsid w:val="00B34511"/>
    <w:rsid w:val="00B43BDC"/>
    <w:rsid w:val="00B52E68"/>
    <w:rsid w:val="00B55019"/>
    <w:rsid w:val="00B67523"/>
    <w:rsid w:val="00B818F5"/>
    <w:rsid w:val="00B84598"/>
    <w:rsid w:val="00B97E66"/>
    <w:rsid w:val="00BA25AF"/>
    <w:rsid w:val="00BA427D"/>
    <w:rsid w:val="00BB4EC8"/>
    <w:rsid w:val="00BB74EA"/>
    <w:rsid w:val="00BC40DB"/>
    <w:rsid w:val="00BE274C"/>
    <w:rsid w:val="00BE6350"/>
    <w:rsid w:val="00C05EB0"/>
    <w:rsid w:val="00C32E32"/>
    <w:rsid w:val="00C35014"/>
    <w:rsid w:val="00C375C3"/>
    <w:rsid w:val="00C619CB"/>
    <w:rsid w:val="00C81DB8"/>
    <w:rsid w:val="00CC189A"/>
    <w:rsid w:val="00CC597D"/>
    <w:rsid w:val="00CD0225"/>
    <w:rsid w:val="00CF53EA"/>
    <w:rsid w:val="00CF6C42"/>
    <w:rsid w:val="00D129EE"/>
    <w:rsid w:val="00D1569C"/>
    <w:rsid w:val="00D31BCD"/>
    <w:rsid w:val="00D42495"/>
    <w:rsid w:val="00D56360"/>
    <w:rsid w:val="00D57B60"/>
    <w:rsid w:val="00D60A8D"/>
    <w:rsid w:val="00D6267D"/>
    <w:rsid w:val="00D63DD7"/>
    <w:rsid w:val="00D77B5A"/>
    <w:rsid w:val="00D82973"/>
    <w:rsid w:val="00D82F0F"/>
    <w:rsid w:val="00D9397B"/>
    <w:rsid w:val="00DA0A1B"/>
    <w:rsid w:val="00DC098B"/>
    <w:rsid w:val="00DD344D"/>
    <w:rsid w:val="00DD36DF"/>
    <w:rsid w:val="00DD5840"/>
    <w:rsid w:val="00DE0480"/>
    <w:rsid w:val="00DF0DA7"/>
    <w:rsid w:val="00E056D0"/>
    <w:rsid w:val="00E14596"/>
    <w:rsid w:val="00E203F8"/>
    <w:rsid w:val="00E23745"/>
    <w:rsid w:val="00E23A3E"/>
    <w:rsid w:val="00E25173"/>
    <w:rsid w:val="00E346C7"/>
    <w:rsid w:val="00E461D5"/>
    <w:rsid w:val="00E54571"/>
    <w:rsid w:val="00E65684"/>
    <w:rsid w:val="00E6688A"/>
    <w:rsid w:val="00E77DC4"/>
    <w:rsid w:val="00E833D2"/>
    <w:rsid w:val="00EC11AC"/>
    <w:rsid w:val="00EC23B7"/>
    <w:rsid w:val="00EC3FAC"/>
    <w:rsid w:val="00EC752B"/>
    <w:rsid w:val="00ED03EF"/>
    <w:rsid w:val="00ED1193"/>
    <w:rsid w:val="00EE1485"/>
    <w:rsid w:val="00EE2FEA"/>
    <w:rsid w:val="00EF15C5"/>
    <w:rsid w:val="00F022FF"/>
    <w:rsid w:val="00F05DB7"/>
    <w:rsid w:val="00F12566"/>
    <w:rsid w:val="00F12A44"/>
    <w:rsid w:val="00F16365"/>
    <w:rsid w:val="00F46D53"/>
    <w:rsid w:val="00F512C2"/>
    <w:rsid w:val="00F71B03"/>
    <w:rsid w:val="00F7202F"/>
    <w:rsid w:val="00F72737"/>
    <w:rsid w:val="00F8082F"/>
    <w:rsid w:val="00F81747"/>
    <w:rsid w:val="00F926C8"/>
    <w:rsid w:val="00F943DD"/>
    <w:rsid w:val="00FA0FD9"/>
    <w:rsid w:val="00FA11E8"/>
    <w:rsid w:val="00FB1A20"/>
    <w:rsid w:val="00FE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5501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501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019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5019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styleId="a3">
    <w:name w:val="Hyperlink"/>
    <w:basedOn w:val="a0"/>
    <w:unhideWhenUsed/>
    <w:rsid w:val="00B55019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B5501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B55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5501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55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B55019"/>
    <w:pPr>
      <w:jc w:val="both"/>
    </w:pPr>
    <w:rPr>
      <w:sz w:val="23"/>
      <w:szCs w:val="20"/>
    </w:rPr>
  </w:style>
  <w:style w:type="character" w:customStyle="1" w:styleId="20">
    <w:name w:val="Основной текст 2 Знак"/>
    <w:basedOn w:val="a0"/>
    <w:link w:val="2"/>
    <w:rsid w:val="00B5501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B5501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B55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B5501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550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8">
    <w:name w:val="çàãîëîâîê 8"/>
    <w:basedOn w:val="a"/>
    <w:next w:val="a"/>
    <w:rsid w:val="00B55019"/>
    <w:pPr>
      <w:keepNext/>
      <w:tabs>
        <w:tab w:val="num" w:pos="720"/>
      </w:tabs>
      <w:ind w:left="720" w:hanging="720"/>
      <w:jc w:val="center"/>
    </w:pPr>
    <w:rPr>
      <w:rFonts w:eastAsia="Calibri"/>
      <w:b/>
      <w:szCs w:val="20"/>
    </w:rPr>
  </w:style>
  <w:style w:type="paragraph" w:customStyle="1" w:styleId="210">
    <w:name w:val="Основной текст с отступом 21"/>
    <w:basedOn w:val="a"/>
    <w:rsid w:val="00B55019"/>
    <w:pPr>
      <w:ind w:firstLine="567"/>
      <w:jc w:val="both"/>
    </w:pPr>
    <w:rPr>
      <w:rFonts w:eastAsia="Calibri"/>
      <w:sz w:val="20"/>
      <w:szCs w:val="20"/>
    </w:rPr>
  </w:style>
  <w:style w:type="paragraph" w:customStyle="1" w:styleId="211">
    <w:name w:val="Основной текст 21"/>
    <w:basedOn w:val="a"/>
    <w:rsid w:val="00B55019"/>
    <w:pPr>
      <w:ind w:firstLine="709"/>
      <w:jc w:val="both"/>
    </w:pPr>
    <w:rPr>
      <w:rFonts w:eastAsia="Calibri"/>
      <w:sz w:val="20"/>
      <w:szCs w:val="20"/>
    </w:rPr>
  </w:style>
  <w:style w:type="paragraph" w:customStyle="1" w:styleId="PlainText1">
    <w:name w:val="Plain Text1"/>
    <w:basedOn w:val="a"/>
    <w:rsid w:val="00FA11E8"/>
    <w:pPr>
      <w:tabs>
        <w:tab w:val="left" w:pos="709"/>
      </w:tabs>
      <w:suppressAutoHyphens/>
      <w:spacing w:after="200" w:line="276" w:lineRule="atLeast"/>
    </w:pPr>
    <w:rPr>
      <w:color w:val="00000A"/>
    </w:rPr>
  </w:style>
  <w:style w:type="paragraph" w:styleId="a8">
    <w:name w:val="List Paragraph"/>
    <w:basedOn w:val="a"/>
    <w:uiPriority w:val="34"/>
    <w:qFormat/>
    <w:rsid w:val="00E65684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Default">
    <w:name w:val="Default"/>
    <w:rsid w:val="009F5D0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9">
    <w:name w:val="Normal (Web)"/>
    <w:basedOn w:val="a"/>
    <w:uiPriority w:val="99"/>
    <w:unhideWhenUsed/>
    <w:rsid w:val="00D77B5A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E461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61D5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uiPriority w:val="59"/>
    <w:rsid w:val="00B345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annotation text"/>
    <w:basedOn w:val="a"/>
    <w:link w:val="ae"/>
    <w:uiPriority w:val="99"/>
    <w:semiHidden/>
    <w:unhideWhenUsed/>
    <w:rsid w:val="002865A9"/>
    <w:pPr>
      <w:spacing w:after="200"/>
    </w:pPr>
    <w:rPr>
      <w:rFonts w:ascii="Calibri" w:hAnsi="Calibri"/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865A9"/>
    <w:rPr>
      <w:rFonts w:eastAsia="Times New Roman"/>
    </w:rPr>
  </w:style>
  <w:style w:type="character" w:styleId="af">
    <w:name w:val="annotation reference"/>
    <w:basedOn w:val="a0"/>
    <w:uiPriority w:val="99"/>
    <w:semiHidden/>
    <w:unhideWhenUsed/>
    <w:rsid w:val="002865A9"/>
    <w:rPr>
      <w:sz w:val="16"/>
      <w:szCs w:val="16"/>
    </w:rPr>
  </w:style>
  <w:style w:type="character" w:styleId="af0">
    <w:name w:val="Placeholder Text"/>
    <w:basedOn w:val="a0"/>
    <w:uiPriority w:val="99"/>
    <w:semiHidden/>
    <w:rsid w:val="000B2CB5"/>
    <w:rPr>
      <w:color w:val="808080"/>
    </w:rPr>
  </w:style>
  <w:style w:type="paragraph" w:styleId="af1">
    <w:name w:val="annotation subject"/>
    <w:basedOn w:val="ad"/>
    <w:next w:val="ad"/>
    <w:link w:val="af2"/>
    <w:uiPriority w:val="99"/>
    <w:semiHidden/>
    <w:unhideWhenUsed/>
    <w:rsid w:val="00876FC4"/>
    <w:pPr>
      <w:spacing w:after="0"/>
    </w:pPr>
    <w:rPr>
      <w:rFonts w:ascii="Times New Roman" w:hAnsi="Times New Roman"/>
      <w:b/>
      <w:bCs/>
    </w:rPr>
  </w:style>
  <w:style w:type="character" w:customStyle="1" w:styleId="af2">
    <w:name w:val="Тема примечания Знак"/>
    <w:basedOn w:val="ae"/>
    <w:link w:val="af1"/>
    <w:uiPriority w:val="99"/>
    <w:semiHidden/>
    <w:rsid w:val="00876FC4"/>
    <w:rPr>
      <w:rFonts w:ascii="Times New Roman" w:hAnsi="Times New Roman"/>
      <w:b/>
      <w:bCs/>
    </w:rPr>
  </w:style>
  <w:style w:type="paragraph" w:customStyle="1" w:styleId="Char2CharCharChar">
    <w:name w:val="Char2 Char Char Char"/>
    <w:basedOn w:val="a"/>
    <w:rsid w:val="00900A7F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customStyle="1" w:styleId="Char2CharCharChar0">
    <w:name w:val="Char2 Char Char Char"/>
    <w:basedOn w:val="a"/>
    <w:rsid w:val="00913FD6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character" w:customStyle="1" w:styleId="search-word">
    <w:name w:val="search-word"/>
    <w:basedOn w:val="a0"/>
    <w:rsid w:val="00E23745"/>
    <w:rPr>
      <w:shd w:val="clear" w:color="auto" w:fill="C0F1FE"/>
    </w:rPr>
  </w:style>
  <w:style w:type="paragraph" w:styleId="af3">
    <w:name w:val="Revision"/>
    <w:hidden/>
    <w:uiPriority w:val="99"/>
    <w:semiHidden/>
    <w:rsid w:val="00ED03EF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rsid w:val="00343FFF"/>
  </w:style>
  <w:style w:type="character" w:styleId="af4">
    <w:name w:val="Strong"/>
    <w:basedOn w:val="a0"/>
    <w:uiPriority w:val="22"/>
    <w:qFormat/>
    <w:rsid w:val="00174E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popular/gkrf1/5_59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ozpp.ru/laws/zpp.php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popular/gkrf1/5_59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wheelpar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todoc.ru/Web/Pages/RegistrationForm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mvlevin\Desktop\&#1064;&#1072;&#1073;&#1083;&#1086;&#1085;&#1099;\&#1044;&#1086;&#1075;&#1086;&#1074;&#1086;&#1088;%20&#1087;&#1086;&#1089;&#1090;&#1072;&#1074;&#1082;&#1080;%20&#1042;&#1051;&#1055;%20&#1087;&#1086;&#1089;&#1090;&#1072;&#1074;&#1097;&#1080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E1772-CEA5-4FC5-9042-F0605FAA0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поставки ВЛП поставщик.dot</Template>
  <TotalTime>8</TotalTime>
  <Pages>7</Pages>
  <Words>3046</Words>
  <Characters>17364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ROLF</Company>
  <LinksUpToDate>false</LinksUpToDate>
  <CharactersWithSpaces>20370</CharactersWithSpaces>
  <SharedDoc>false</SharedDoc>
  <HLinks>
    <vt:vector size="30" baseType="variant">
      <vt:variant>
        <vt:i4>621085764</vt:i4>
      </vt:variant>
      <vt:variant>
        <vt:i4>15</vt:i4>
      </vt:variant>
      <vt:variant>
        <vt:i4>0</vt:i4>
      </vt:variant>
      <vt:variant>
        <vt:i4>5</vt:i4>
      </vt:variant>
      <vt:variant>
        <vt:lpwstr>C:\Documents and Settings\mvbenkevich\Local Settings\Temporary Internet Files\OLK65\Приложение №2 (бланк претензии).xls</vt:lpwstr>
      </vt:variant>
      <vt:variant>
        <vt:lpwstr>комментарии!A23#комментарии!A23</vt:lpwstr>
      </vt:variant>
      <vt:variant>
        <vt:i4>70189161</vt:i4>
      </vt:variant>
      <vt:variant>
        <vt:i4>12</vt:i4>
      </vt:variant>
      <vt:variant>
        <vt:i4>0</vt:i4>
      </vt:variant>
      <vt:variant>
        <vt:i4>5</vt:i4>
      </vt:variant>
      <vt:variant>
        <vt:lpwstr>mailto:СWLP-claimservice@rolf.ru</vt:lpwstr>
      </vt:variant>
      <vt:variant>
        <vt:lpwstr/>
      </vt:variant>
      <vt:variant>
        <vt:i4>5505111</vt:i4>
      </vt:variant>
      <vt:variant>
        <vt:i4>9</vt:i4>
      </vt:variant>
      <vt:variant>
        <vt:i4>0</vt:i4>
      </vt:variant>
      <vt:variant>
        <vt:i4>5</vt:i4>
      </vt:variant>
      <vt:variant>
        <vt:lpwstr>C:\naharkova\Local Settings\Temporary Internet Files\Content.Outlook\T1MDW66C\www.weloveparts.ru</vt:lpwstr>
      </vt:variant>
      <vt:variant>
        <vt:lpwstr/>
      </vt:variant>
      <vt:variant>
        <vt:i4>70189161</vt:i4>
      </vt:variant>
      <vt:variant>
        <vt:i4>6</vt:i4>
      </vt:variant>
      <vt:variant>
        <vt:i4>0</vt:i4>
      </vt:variant>
      <vt:variant>
        <vt:i4>5</vt:i4>
      </vt:variant>
      <vt:variant>
        <vt:lpwstr>mailto:СWLP-claimservice@rolf.ru</vt:lpwstr>
      </vt:variant>
      <vt:variant>
        <vt:lpwstr/>
      </vt:variant>
      <vt:variant>
        <vt:i4>6946929</vt:i4>
      </vt:variant>
      <vt:variant>
        <vt:i4>0</vt:i4>
      </vt:variant>
      <vt:variant>
        <vt:i4>0</vt:i4>
      </vt:variant>
      <vt:variant>
        <vt:i4>5</vt:i4>
      </vt:variant>
      <vt:variant>
        <vt:lpwstr>http://www.weloveparts.ru/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mvlevin</dc:creator>
  <cp:keywords/>
  <dc:description/>
  <cp:lastModifiedBy>Q</cp:lastModifiedBy>
  <cp:revision>4</cp:revision>
  <cp:lastPrinted>2013-12-17T07:18:00Z</cp:lastPrinted>
  <dcterms:created xsi:type="dcterms:W3CDTF">2014-04-26T09:16:00Z</dcterms:created>
  <dcterms:modified xsi:type="dcterms:W3CDTF">2014-04-29T04:40:00Z</dcterms:modified>
</cp:coreProperties>
</file>